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19509" w14:textId="77777777" w:rsidR="00BD70E1" w:rsidRDefault="009B0CE7" w:rsidP="0015228C">
      <w:pPr>
        <w:tabs>
          <w:tab w:val="clear" w:pos="255"/>
          <w:tab w:val="clear" w:pos="510"/>
          <w:tab w:val="left" w:pos="100"/>
          <w:tab w:val="left" w:pos="1160"/>
        </w:tabs>
        <w:autoSpaceDE w:val="0"/>
        <w:autoSpaceDN w:val="0"/>
        <w:adjustRightInd w:val="0"/>
        <w:spacing w:line="240" w:lineRule="auto"/>
        <w:textAlignment w:val="center"/>
        <w:rPr>
          <w:rFonts w:eastAsiaTheme="minorHAnsi" w:cs="Arial"/>
          <w:color w:val="2D2A28"/>
          <w:sz w:val="16"/>
          <w:szCs w:val="16"/>
          <w:lang w:val="en-US" w:eastAsia="en-US"/>
        </w:rPr>
        <w:sectPr w:rsidR="00BD70E1" w:rsidSect="000D6AC0">
          <w:headerReference w:type="default" r:id="rId8"/>
          <w:footerReference w:type="default" r:id="rId9"/>
          <w:pgSz w:w="11906" w:h="16838"/>
          <w:pgMar w:top="1418" w:right="1134" w:bottom="1418" w:left="1134" w:header="2608" w:footer="51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72B36" wp14:editId="7C8186F0">
                <wp:simplePos x="0" y="0"/>
                <wp:positionH relativeFrom="margin">
                  <wp:posOffset>-60960</wp:posOffset>
                </wp:positionH>
                <wp:positionV relativeFrom="paragraph">
                  <wp:posOffset>7606030</wp:posOffset>
                </wp:positionV>
                <wp:extent cx="3898900" cy="4953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14D6C" w14:textId="58E9181A" w:rsidR="00F8769D" w:rsidRPr="00E81CEA" w:rsidRDefault="00F8769D" w:rsidP="00E81CEA">
                            <w:pPr>
                              <w:tabs>
                                <w:tab w:val="clear" w:pos="255"/>
                                <w:tab w:val="clear" w:pos="51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HAnsi" w:cs="Arial"/>
                                <w:b/>
                                <w:bCs/>
                                <w:color w:val="002555"/>
                                <w:sz w:val="24"/>
                                <w:lang w:val="en-US" w:eastAsia="en-US"/>
                              </w:rPr>
                            </w:pPr>
                            <w:r w:rsidRPr="00E81CEA">
                              <w:rPr>
                                <w:rFonts w:eastAsiaTheme="minorHAnsi" w:cs="Arial"/>
                                <w:b/>
                                <w:bCs/>
                                <w:color w:val="002555"/>
                                <w:sz w:val="24"/>
                                <w:lang w:val="en-US" w:eastAsia="en-US"/>
                              </w:rPr>
                              <w:t xml:space="preserve">datum: </w:t>
                            </w:r>
                            <w:r w:rsidR="00BD29FB">
                              <w:rPr>
                                <w:rFonts w:eastAsiaTheme="minorHAnsi" w:cs="Arial"/>
                                <w:b/>
                                <w:bCs/>
                                <w:color w:val="002555"/>
                                <w:sz w:val="24"/>
                                <w:lang w:val="en-US" w:eastAsia="en-US"/>
                              </w:rPr>
                              <w:t>02-02-2023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72B3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4.8pt;margin-top:598.9pt;width:30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" filled="f" stroked="f" strokeweight=".5pt">
                <v:textbox style="mso-fit-shape-to-text:t">
                  <w:txbxContent>
                    <w:p w14:paraId="13114D6C" w14:textId="58E9181A" w:rsidR="00F8769D" w:rsidRPr="00E81CEA" w:rsidRDefault="00F8769D" w:rsidP="00E81CEA">
                      <w:pPr>
                        <w:tabs>
                          <w:tab w:val="clear" w:pos="255"/>
                          <w:tab w:val="clear" w:pos="51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HAnsi" w:cs="Arial"/>
                          <w:b/>
                          <w:bCs/>
                          <w:color w:val="002555"/>
                          <w:sz w:val="24"/>
                          <w:lang w:val="en-US" w:eastAsia="en-US"/>
                        </w:rPr>
                      </w:pPr>
                      <w:r w:rsidRPr="00E81CEA">
                        <w:rPr>
                          <w:rFonts w:eastAsiaTheme="minorHAnsi" w:cs="Arial"/>
                          <w:b/>
                          <w:bCs/>
                          <w:color w:val="002555"/>
                          <w:sz w:val="24"/>
                          <w:lang w:val="en-US" w:eastAsia="en-US"/>
                        </w:rPr>
                        <w:t xml:space="preserve">datum: </w:t>
                      </w:r>
                      <w:r w:rsidR="00BD29FB">
                        <w:rPr>
                          <w:rFonts w:eastAsiaTheme="minorHAnsi" w:cs="Arial"/>
                          <w:b/>
                          <w:bCs/>
                          <w:color w:val="002555"/>
                          <w:sz w:val="24"/>
                          <w:lang w:val="en-US" w:eastAsia="en-US"/>
                        </w:rPr>
                        <w:t>02-02-2023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29A9A" wp14:editId="1A91D1B3">
                <wp:simplePos x="0" y="0"/>
                <wp:positionH relativeFrom="margin">
                  <wp:posOffset>-90170</wp:posOffset>
                </wp:positionH>
                <wp:positionV relativeFrom="paragraph">
                  <wp:posOffset>768985</wp:posOffset>
                </wp:positionV>
                <wp:extent cx="6667500" cy="46609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466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47F6A" w14:textId="492D8379" w:rsidR="00F8769D" w:rsidRPr="007F3CC4" w:rsidRDefault="00BD29FB" w:rsidP="00B15486">
                            <w:pPr>
                              <w:pStyle w:val="Titelvoorbladoranje"/>
                            </w:pPr>
                            <w:r>
                              <w:rPr>
                                <w:rStyle w:val="TitelvoorbladwitChar"/>
                                <w:color w:val="FFFFFF" w:themeColor="background2"/>
                              </w:rPr>
                              <w:t>Actievoorwaarden</w:t>
                            </w:r>
                            <w:r w:rsidR="00F8769D" w:rsidRPr="00CD646F">
                              <w:rPr>
                                <w:rStyle w:val="titelvoorbladwitChar0"/>
                                <w:b/>
                                <w:bCs/>
                              </w:rPr>
                              <w:br/>
                            </w:r>
                            <w:r>
                              <w:t xml:space="preserve">Unique </w:t>
                            </w:r>
                            <w:proofErr w:type="spellStart"/>
                            <w:r>
                              <w:t>Kado</w:t>
                            </w:r>
                            <w:proofErr w:type="spellEnd"/>
                            <w:r>
                              <w:t xml:space="preserve"> festival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9A9A" id="Tekstvak 2" o:spid="_x0000_s1027" type="#_x0000_t202" style="position:absolute;margin-left:-7.1pt;margin-top:60.55pt;width:525pt;height:36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" filled="f" stroked="f" strokeweight=".5pt">
                <v:textbox style="mso-fit-shape-to-text:t">
                  <w:txbxContent>
                    <w:p w14:paraId="70447F6A" w14:textId="492D8379" w:rsidR="00F8769D" w:rsidRPr="007F3CC4" w:rsidRDefault="00BD29FB" w:rsidP="00B15486">
                      <w:pPr>
                        <w:pStyle w:val="Titelvoorbladoranje"/>
                      </w:pPr>
                      <w:r>
                        <w:rPr>
                          <w:rStyle w:val="TitelvoorbladwitChar"/>
                          <w:color w:val="FFFFFF" w:themeColor="background2"/>
                        </w:rPr>
                        <w:t>Actievoorwaarden</w:t>
                      </w:r>
                      <w:r w:rsidR="00F8769D" w:rsidRPr="00CD646F">
                        <w:rPr>
                          <w:rStyle w:val="titelvoorbladwitChar0"/>
                          <w:b/>
                          <w:bCs/>
                        </w:rPr>
                        <w:br/>
                      </w:r>
                      <w:r>
                        <w:t xml:space="preserve">Unique </w:t>
                      </w:r>
                      <w:proofErr w:type="spellStart"/>
                      <w:r>
                        <w:t>Kado</w:t>
                      </w:r>
                      <w:proofErr w:type="spellEnd"/>
                      <w:r>
                        <w:t xml:space="preserve"> festival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AE945" w14:textId="1689EBB5" w:rsidR="00B05413" w:rsidRDefault="00BD29FB" w:rsidP="00F8769D">
      <w:pPr>
        <w:pStyle w:val="Kop1"/>
      </w:pPr>
      <w:r>
        <w:rPr>
          <w:rFonts w:eastAsiaTheme="minorHAnsi"/>
          <w:lang w:eastAsia="en-US"/>
        </w:rPr>
        <w:lastRenderedPageBreak/>
        <w:t xml:space="preserve">Actievoorwaarden </w:t>
      </w:r>
      <w:proofErr w:type="spellStart"/>
      <w:r>
        <w:rPr>
          <w:rFonts w:eastAsiaTheme="minorHAnsi"/>
          <w:lang w:eastAsia="en-US"/>
        </w:rPr>
        <w:t>Kado</w:t>
      </w:r>
      <w:proofErr w:type="spellEnd"/>
      <w:r>
        <w:rPr>
          <w:rFonts w:eastAsiaTheme="minorHAnsi"/>
          <w:lang w:eastAsia="en-US"/>
        </w:rPr>
        <w:t xml:space="preserve"> festival</w:t>
      </w:r>
    </w:p>
    <w:p w14:paraId="2EF3B610" w14:textId="77777777" w:rsidR="00F10EB9" w:rsidRDefault="00F10EB9" w:rsidP="00315CE6">
      <w:pPr>
        <w:tabs>
          <w:tab w:val="clear" w:pos="255"/>
          <w:tab w:val="clear" w:pos="510"/>
          <w:tab w:val="right" w:pos="9865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eastAsiaTheme="minorHAnsi" w:cs="Arial"/>
          <w:b/>
          <w:bCs/>
          <w:color w:val="0095DB"/>
          <w:sz w:val="32"/>
          <w:szCs w:val="32"/>
          <w:lang w:eastAsia="en-US"/>
        </w:rPr>
      </w:pPr>
    </w:p>
    <w:p w14:paraId="764DBF10" w14:textId="64F7A384" w:rsidR="007F6DEA" w:rsidRPr="00BD29FB" w:rsidRDefault="00BD29FB" w:rsidP="00BD29FB">
      <w:pPr>
        <w:tabs>
          <w:tab w:val="clear" w:pos="255"/>
          <w:tab w:val="clear" w:pos="510"/>
        </w:tabs>
        <w:autoSpaceDE w:val="0"/>
        <w:autoSpaceDN w:val="0"/>
        <w:adjustRightInd w:val="0"/>
        <w:spacing w:line="288" w:lineRule="auto"/>
        <w:textAlignment w:val="center"/>
        <w:rPr>
          <w:rFonts w:eastAsiaTheme="majorEastAsia" w:cstheme="majorBidi"/>
          <w:b/>
          <w:color w:val="002555" w:themeColor="accent3"/>
          <w:sz w:val="24"/>
        </w:rPr>
      </w:pPr>
      <w:r w:rsidRPr="00BD29FB">
        <w:rPr>
          <w:rFonts w:eastAsiaTheme="majorEastAsia" w:cstheme="majorBidi"/>
          <w:b/>
          <w:color w:val="002555" w:themeColor="accent3"/>
          <w:sz w:val="24"/>
        </w:rPr>
        <w:t xml:space="preserve">Deze actie geldt van zondag 1 mei 2022 tot en met vrijdag 31 maart 2023. Alle werkende uitzendkrachten van Unique maken elke maand automatisch kans op een prijs die wordt weggegeven tijdens het </w:t>
      </w:r>
      <w:proofErr w:type="spellStart"/>
      <w:r w:rsidRPr="00BD29FB">
        <w:rPr>
          <w:rFonts w:eastAsiaTheme="majorEastAsia" w:cstheme="majorBidi"/>
          <w:b/>
          <w:color w:val="002555" w:themeColor="accent3"/>
          <w:sz w:val="24"/>
        </w:rPr>
        <w:t>Kado</w:t>
      </w:r>
      <w:proofErr w:type="spellEnd"/>
      <w:r w:rsidRPr="00BD29FB">
        <w:rPr>
          <w:rFonts w:eastAsiaTheme="majorEastAsia" w:cstheme="majorBidi"/>
          <w:b/>
          <w:color w:val="002555" w:themeColor="accent3"/>
          <w:sz w:val="24"/>
        </w:rPr>
        <w:t xml:space="preserve"> festival.</w:t>
      </w:r>
      <w:r w:rsidRPr="00BD29FB">
        <w:rPr>
          <w:rFonts w:eastAsiaTheme="majorEastAsia" w:cstheme="majorBidi"/>
          <w:b/>
          <w:color w:val="002555" w:themeColor="accent3"/>
          <w:sz w:val="24"/>
        </w:rPr>
        <w:t xml:space="preserve"> </w:t>
      </w:r>
      <w:r w:rsidRPr="00BD29FB">
        <w:rPr>
          <w:rFonts w:eastAsiaTheme="majorEastAsia" w:cstheme="majorBidi"/>
          <w:b/>
          <w:color w:val="002555" w:themeColor="accent3"/>
          <w:sz w:val="24"/>
        </w:rPr>
        <w:t>De winnaars worden in de laatste week van elke maand geloot.</w:t>
      </w:r>
    </w:p>
    <w:p w14:paraId="45A0268A" w14:textId="77777777" w:rsidR="00BD29FB" w:rsidRPr="00BD29FB" w:rsidRDefault="00BD29FB" w:rsidP="00BD29FB">
      <w:pPr>
        <w:pStyle w:val="Paragraafkop"/>
        <w:rPr>
          <w:lang w:val="nl-NL"/>
        </w:rPr>
      </w:pPr>
    </w:p>
    <w:p w14:paraId="2BF353BA" w14:textId="77777777" w:rsidR="00BD29FB" w:rsidRPr="00BD29FB" w:rsidRDefault="00BD29FB" w:rsidP="00BD29FB">
      <w:pPr>
        <w:pStyle w:val="Paragraafinhoudsopgave"/>
        <w:rPr>
          <w:b/>
          <w:bCs w:val="0"/>
          <w:sz w:val="22"/>
          <w:szCs w:val="22"/>
        </w:rPr>
      </w:pPr>
      <w:r w:rsidRPr="00BD29FB">
        <w:rPr>
          <w:b/>
          <w:bCs w:val="0"/>
          <w:sz w:val="22"/>
          <w:szCs w:val="22"/>
        </w:rPr>
        <w:t>1. Alle werkende uitzendkrachten van Unique maken maandelijks kans op de prijs van de maand</w:t>
      </w:r>
    </w:p>
    <w:p w14:paraId="30DFC703" w14:textId="37F4FDF7" w:rsidR="00BD29FB" w:rsidRPr="00BD29FB" w:rsidRDefault="00BD29FB" w:rsidP="00BD29FB">
      <w:pPr>
        <w:pStyle w:val="Paragraaf"/>
        <w:numPr>
          <w:ilvl w:val="0"/>
          <w:numId w:val="8"/>
        </w:numPr>
        <w:rPr>
          <w:sz w:val="22"/>
          <w:szCs w:val="22"/>
        </w:rPr>
      </w:pPr>
      <w:r w:rsidRPr="00BD29FB">
        <w:rPr>
          <w:sz w:val="22"/>
          <w:szCs w:val="22"/>
          <w:lang w:val="nl-NL"/>
        </w:rPr>
        <w:t xml:space="preserve">Alle werkende uitzendkrachten doen automatisch mee. </w:t>
      </w:r>
      <w:r w:rsidRPr="00BD29FB">
        <w:rPr>
          <w:sz w:val="22"/>
          <w:szCs w:val="22"/>
        </w:rPr>
        <w:t xml:space="preserve">Om in </w:t>
      </w:r>
      <w:proofErr w:type="spellStart"/>
      <w:r w:rsidRPr="00BD29FB">
        <w:rPr>
          <w:sz w:val="22"/>
          <w:szCs w:val="22"/>
        </w:rPr>
        <w:t>aanmerking</w:t>
      </w:r>
      <w:proofErr w:type="spellEnd"/>
      <w:r w:rsidRPr="00BD29FB">
        <w:rPr>
          <w:sz w:val="22"/>
          <w:szCs w:val="22"/>
        </w:rPr>
        <w:t xml:space="preserve"> </w:t>
      </w:r>
      <w:proofErr w:type="spellStart"/>
      <w:r w:rsidRPr="00BD29FB">
        <w:rPr>
          <w:sz w:val="22"/>
          <w:szCs w:val="22"/>
        </w:rPr>
        <w:t>te</w:t>
      </w:r>
      <w:proofErr w:type="spellEnd"/>
      <w:r w:rsidRPr="00BD29FB">
        <w:rPr>
          <w:sz w:val="22"/>
          <w:szCs w:val="22"/>
        </w:rPr>
        <w:t xml:space="preserve"> </w:t>
      </w:r>
      <w:proofErr w:type="spellStart"/>
      <w:r w:rsidRPr="00BD29FB">
        <w:rPr>
          <w:sz w:val="22"/>
          <w:szCs w:val="22"/>
        </w:rPr>
        <w:t>komen</w:t>
      </w:r>
      <w:proofErr w:type="spellEnd"/>
      <w:r w:rsidRPr="00BD29FB">
        <w:rPr>
          <w:sz w:val="22"/>
          <w:szCs w:val="22"/>
        </w:rPr>
        <w:t xml:space="preserve"> voor de loting en daarmee een prijs moet voldaan zijn aan de volgende voorwaarden:</w:t>
      </w:r>
    </w:p>
    <w:p w14:paraId="13E279A9" w14:textId="77777777" w:rsidR="00BD29FB" w:rsidRPr="00BD29FB" w:rsidRDefault="00BD29FB" w:rsidP="00BD29FB">
      <w:pPr>
        <w:pStyle w:val="Paragraaf"/>
        <w:rPr>
          <w:sz w:val="22"/>
          <w:szCs w:val="22"/>
        </w:rPr>
      </w:pPr>
    </w:p>
    <w:p w14:paraId="72620B61" w14:textId="77777777" w:rsidR="00BD29FB" w:rsidRPr="00BD29FB" w:rsidRDefault="00BD29FB" w:rsidP="00BD29FB">
      <w:pPr>
        <w:pStyle w:val="Paragraaf"/>
        <w:numPr>
          <w:ilvl w:val="0"/>
          <w:numId w:val="8"/>
        </w:numPr>
        <w:rPr>
          <w:sz w:val="22"/>
          <w:szCs w:val="22"/>
        </w:rPr>
      </w:pPr>
      <w:r w:rsidRPr="00BD29FB">
        <w:rPr>
          <w:sz w:val="22"/>
          <w:szCs w:val="22"/>
        </w:rPr>
        <w:t>Je bent op het moment van loten werkzaam via Unique;</w:t>
      </w:r>
    </w:p>
    <w:p w14:paraId="365B70EA" w14:textId="77777777" w:rsidR="00BD29FB" w:rsidRPr="00BD29FB" w:rsidRDefault="00BD29FB" w:rsidP="00BD29FB">
      <w:pPr>
        <w:pStyle w:val="Paragraaf"/>
        <w:numPr>
          <w:ilvl w:val="0"/>
          <w:numId w:val="8"/>
        </w:numPr>
        <w:rPr>
          <w:sz w:val="22"/>
          <w:szCs w:val="22"/>
        </w:rPr>
      </w:pPr>
      <w:r w:rsidRPr="00BD29FB">
        <w:rPr>
          <w:sz w:val="22"/>
          <w:szCs w:val="22"/>
        </w:rPr>
        <w:t xml:space="preserve">Je bent in de 5 weken voorafgaand aan de loting iedere maand </w:t>
      </w:r>
      <w:proofErr w:type="spellStart"/>
      <w:r w:rsidRPr="00BD29FB">
        <w:rPr>
          <w:sz w:val="22"/>
          <w:szCs w:val="22"/>
        </w:rPr>
        <w:t>verloond</w:t>
      </w:r>
      <w:proofErr w:type="spellEnd"/>
      <w:r w:rsidRPr="00BD29FB">
        <w:rPr>
          <w:sz w:val="22"/>
          <w:szCs w:val="22"/>
        </w:rPr>
        <w:t xml:space="preserve"> door Unique;</w:t>
      </w:r>
    </w:p>
    <w:p w14:paraId="6D079167" w14:textId="77777777" w:rsidR="00BD29FB" w:rsidRPr="00BD29FB" w:rsidRDefault="00BD29FB" w:rsidP="00BD29FB">
      <w:pPr>
        <w:pStyle w:val="Paragraaf"/>
        <w:numPr>
          <w:ilvl w:val="0"/>
          <w:numId w:val="8"/>
        </w:numPr>
        <w:rPr>
          <w:sz w:val="22"/>
          <w:szCs w:val="22"/>
        </w:rPr>
      </w:pPr>
      <w:r w:rsidRPr="00BD29FB">
        <w:rPr>
          <w:sz w:val="22"/>
          <w:szCs w:val="22"/>
        </w:rPr>
        <w:t>Je bent minimaal 18 jaar;</w:t>
      </w:r>
    </w:p>
    <w:p w14:paraId="566218CC" w14:textId="0B48E3E3" w:rsidR="00BD29FB" w:rsidRPr="00BD29FB" w:rsidRDefault="00BD29FB" w:rsidP="00BD29FB">
      <w:pPr>
        <w:pStyle w:val="Paragraaf"/>
        <w:numPr>
          <w:ilvl w:val="0"/>
          <w:numId w:val="8"/>
        </w:numPr>
        <w:rPr>
          <w:sz w:val="22"/>
          <w:szCs w:val="22"/>
        </w:rPr>
      </w:pPr>
      <w:r w:rsidRPr="00BD29FB">
        <w:rPr>
          <w:sz w:val="22"/>
          <w:szCs w:val="22"/>
        </w:rPr>
        <w:t xml:space="preserve">Je beschikt over </w:t>
      </w:r>
      <w:proofErr w:type="spellStart"/>
      <w:r w:rsidRPr="00BD29FB">
        <w:rPr>
          <w:sz w:val="22"/>
          <w:szCs w:val="22"/>
        </w:rPr>
        <w:t>een</w:t>
      </w:r>
      <w:proofErr w:type="spellEnd"/>
      <w:r w:rsidRPr="00BD29FB">
        <w:rPr>
          <w:sz w:val="22"/>
          <w:szCs w:val="22"/>
        </w:rPr>
        <w:t xml:space="preserve"> </w:t>
      </w:r>
      <w:proofErr w:type="spellStart"/>
      <w:r w:rsidRPr="00BD29FB">
        <w:rPr>
          <w:sz w:val="22"/>
          <w:szCs w:val="22"/>
        </w:rPr>
        <w:t>woonadres</w:t>
      </w:r>
      <w:proofErr w:type="spellEnd"/>
      <w:r w:rsidRPr="00BD29FB">
        <w:rPr>
          <w:sz w:val="22"/>
          <w:szCs w:val="22"/>
        </w:rPr>
        <w:t xml:space="preserve"> in Nederland;</w:t>
      </w:r>
    </w:p>
    <w:p w14:paraId="065B2248" w14:textId="77777777" w:rsidR="00BD29FB" w:rsidRPr="00BD29FB" w:rsidRDefault="00BD29FB" w:rsidP="00BD29FB">
      <w:pPr>
        <w:pStyle w:val="Paragraaf"/>
        <w:rPr>
          <w:sz w:val="22"/>
          <w:szCs w:val="22"/>
        </w:rPr>
      </w:pPr>
    </w:p>
    <w:p w14:paraId="0C5E3808" w14:textId="77777777" w:rsidR="00BD29FB" w:rsidRPr="00BD29FB" w:rsidRDefault="00BD29FB" w:rsidP="00BD29FB">
      <w:pPr>
        <w:pStyle w:val="Paragraafinhoudsopgave"/>
        <w:rPr>
          <w:b/>
          <w:bCs w:val="0"/>
          <w:sz w:val="22"/>
          <w:szCs w:val="22"/>
        </w:rPr>
      </w:pPr>
      <w:r w:rsidRPr="00BD29FB">
        <w:rPr>
          <w:b/>
          <w:bCs w:val="0"/>
          <w:sz w:val="22"/>
          <w:szCs w:val="22"/>
        </w:rPr>
        <w:t>2. De prijzen</w:t>
      </w:r>
    </w:p>
    <w:p w14:paraId="1598504B" w14:textId="77777777" w:rsidR="00BD29FB" w:rsidRPr="00BD29FB" w:rsidRDefault="00BD29FB" w:rsidP="00BD29FB">
      <w:pPr>
        <w:pStyle w:val="Paragraaf"/>
        <w:numPr>
          <w:ilvl w:val="0"/>
          <w:numId w:val="7"/>
        </w:numPr>
        <w:rPr>
          <w:sz w:val="22"/>
          <w:szCs w:val="22"/>
        </w:rPr>
      </w:pPr>
      <w:r w:rsidRPr="00BD29FB">
        <w:rPr>
          <w:sz w:val="22"/>
          <w:szCs w:val="22"/>
        </w:rPr>
        <w:t xml:space="preserve">Elke maand wordt een andere prijs verloot. De communicatie van de prijs van de maand loopt via onze Unique </w:t>
      </w:r>
      <w:proofErr w:type="spellStart"/>
      <w:r w:rsidRPr="00BD29FB">
        <w:rPr>
          <w:sz w:val="22"/>
          <w:szCs w:val="22"/>
        </w:rPr>
        <w:t>Kado</w:t>
      </w:r>
      <w:proofErr w:type="spellEnd"/>
      <w:r w:rsidRPr="00BD29FB">
        <w:rPr>
          <w:sz w:val="22"/>
          <w:szCs w:val="22"/>
        </w:rPr>
        <w:t xml:space="preserve"> festival mail en alle </w:t>
      </w:r>
      <w:proofErr w:type="spellStart"/>
      <w:r w:rsidRPr="00BD29FB">
        <w:rPr>
          <w:sz w:val="22"/>
          <w:szCs w:val="22"/>
        </w:rPr>
        <w:t>social</w:t>
      </w:r>
      <w:proofErr w:type="spellEnd"/>
      <w:r w:rsidRPr="00BD29FB">
        <w:rPr>
          <w:sz w:val="22"/>
          <w:szCs w:val="22"/>
        </w:rPr>
        <w:t xml:space="preserve"> media kanalen.</w:t>
      </w:r>
    </w:p>
    <w:p w14:paraId="0F4D085E" w14:textId="77777777" w:rsidR="00BD29FB" w:rsidRPr="00BD29FB" w:rsidRDefault="00BD29FB" w:rsidP="00BD29FB">
      <w:pPr>
        <w:pStyle w:val="Paragraaf"/>
        <w:rPr>
          <w:sz w:val="22"/>
          <w:szCs w:val="22"/>
        </w:rPr>
      </w:pPr>
    </w:p>
    <w:p w14:paraId="1946BDB1" w14:textId="77777777" w:rsidR="00BD29FB" w:rsidRPr="00BD29FB" w:rsidRDefault="00BD29FB" w:rsidP="00BD29FB">
      <w:pPr>
        <w:pStyle w:val="Paragraaf"/>
        <w:numPr>
          <w:ilvl w:val="0"/>
          <w:numId w:val="7"/>
        </w:numPr>
        <w:rPr>
          <w:sz w:val="22"/>
          <w:szCs w:val="22"/>
        </w:rPr>
      </w:pPr>
      <w:r w:rsidRPr="00BD29FB">
        <w:rPr>
          <w:sz w:val="22"/>
          <w:szCs w:val="22"/>
        </w:rPr>
        <w:t>De prijzen zijn niet inwisselbaar voor geld of op wat voor manier dan ook;</w:t>
      </w:r>
    </w:p>
    <w:p w14:paraId="49E7E3FA" w14:textId="77777777" w:rsidR="00BD29FB" w:rsidRPr="00BD29FB" w:rsidRDefault="00BD29FB" w:rsidP="00BD29FB">
      <w:pPr>
        <w:pStyle w:val="Paragraaf"/>
        <w:numPr>
          <w:ilvl w:val="0"/>
          <w:numId w:val="7"/>
        </w:numPr>
        <w:rPr>
          <w:sz w:val="22"/>
          <w:szCs w:val="22"/>
        </w:rPr>
      </w:pPr>
      <w:r w:rsidRPr="00BD29FB">
        <w:rPr>
          <w:sz w:val="22"/>
          <w:szCs w:val="22"/>
        </w:rPr>
        <w:t>Unique bepaalt elke maand welke prijzen die maand worden uitgereikt en hoeveel prijzen er worden uitgereikt;</w:t>
      </w:r>
    </w:p>
    <w:p w14:paraId="6021BBE5" w14:textId="77777777" w:rsidR="00BD29FB" w:rsidRPr="00BD29FB" w:rsidRDefault="00BD29FB" w:rsidP="00BD29FB">
      <w:pPr>
        <w:pStyle w:val="Paragraaf"/>
        <w:numPr>
          <w:ilvl w:val="0"/>
          <w:numId w:val="7"/>
        </w:numPr>
        <w:rPr>
          <w:sz w:val="22"/>
          <w:szCs w:val="22"/>
        </w:rPr>
      </w:pPr>
      <w:r w:rsidRPr="00BD29FB">
        <w:rPr>
          <w:sz w:val="22"/>
          <w:szCs w:val="22"/>
        </w:rPr>
        <w:t xml:space="preserve">De waarde van de prijzen wordt vermeld op de pagina van het </w:t>
      </w:r>
      <w:proofErr w:type="spellStart"/>
      <w:r w:rsidRPr="00BD29FB">
        <w:rPr>
          <w:sz w:val="22"/>
          <w:szCs w:val="22"/>
        </w:rPr>
        <w:t>Kado</w:t>
      </w:r>
      <w:proofErr w:type="spellEnd"/>
      <w:r w:rsidRPr="00BD29FB">
        <w:rPr>
          <w:sz w:val="22"/>
          <w:szCs w:val="22"/>
        </w:rPr>
        <w:t xml:space="preserve"> festival op de website van Unique: www.unique.nl;</w:t>
      </w:r>
    </w:p>
    <w:p w14:paraId="09322460" w14:textId="77777777" w:rsidR="00BD29FB" w:rsidRPr="00BD29FB" w:rsidRDefault="00BD29FB" w:rsidP="00BD29FB">
      <w:pPr>
        <w:pStyle w:val="Paragraaf"/>
        <w:numPr>
          <w:ilvl w:val="0"/>
          <w:numId w:val="7"/>
        </w:numPr>
        <w:rPr>
          <w:sz w:val="22"/>
          <w:szCs w:val="22"/>
        </w:rPr>
      </w:pPr>
      <w:r w:rsidRPr="00BD29FB">
        <w:rPr>
          <w:sz w:val="22"/>
          <w:szCs w:val="22"/>
        </w:rPr>
        <w:t>De winnaar krijgt 1 prijs, tenzij anders aangegeven;</w:t>
      </w:r>
    </w:p>
    <w:p w14:paraId="63AA24BB" w14:textId="7DBD5E60" w:rsidR="00BD29FB" w:rsidRPr="00BD29FB" w:rsidRDefault="00BD29FB" w:rsidP="00BD29FB">
      <w:pPr>
        <w:pStyle w:val="Paragraaf"/>
        <w:numPr>
          <w:ilvl w:val="0"/>
          <w:numId w:val="7"/>
        </w:numPr>
        <w:rPr>
          <w:sz w:val="22"/>
          <w:szCs w:val="22"/>
        </w:rPr>
      </w:pPr>
      <w:r w:rsidRPr="00BD29FB">
        <w:rPr>
          <w:sz w:val="22"/>
          <w:szCs w:val="22"/>
        </w:rPr>
        <w:lastRenderedPageBreak/>
        <w:t xml:space="preserve">Elke uitzendkracht kan maximaal 1 keer een prijs winnen gedurende de gehele </w:t>
      </w:r>
      <w:proofErr w:type="spellStart"/>
      <w:r w:rsidRPr="00BD29FB">
        <w:rPr>
          <w:sz w:val="22"/>
          <w:szCs w:val="22"/>
        </w:rPr>
        <w:t>looptijd</w:t>
      </w:r>
      <w:proofErr w:type="spellEnd"/>
      <w:r w:rsidRPr="00BD29FB">
        <w:rPr>
          <w:sz w:val="22"/>
          <w:szCs w:val="22"/>
        </w:rPr>
        <w:t xml:space="preserve"> van de </w:t>
      </w:r>
      <w:proofErr w:type="spellStart"/>
      <w:r w:rsidRPr="00BD29FB">
        <w:rPr>
          <w:sz w:val="22"/>
          <w:szCs w:val="22"/>
        </w:rPr>
        <w:t>actie</w:t>
      </w:r>
      <w:proofErr w:type="spellEnd"/>
      <w:r w:rsidRPr="00BD29FB">
        <w:rPr>
          <w:sz w:val="22"/>
          <w:szCs w:val="22"/>
        </w:rPr>
        <w:t>.</w:t>
      </w:r>
    </w:p>
    <w:p w14:paraId="64DA86FA" w14:textId="77777777" w:rsidR="00BD29FB" w:rsidRPr="00BD29FB" w:rsidRDefault="00BD29FB" w:rsidP="00BD29FB">
      <w:pPr>
        <w:pStyle w:val="Paragraaf"/>
        <w:rPr>
          <w:sz w:val="22"/>
          <w:szCs w:val="22"/>
        </w:rPr>
      </w:pPr>
    </w:p>
    <w:p w14:paraId="114FFA12" w14:textId="77777777" w:rsidR="00BD29FB" w:rsidRPr="00BD29FB" w:rsidRDefault="00BD29FB" w:rsidP="00BD29FB">
      <w:pPr>
        <w:pStyle w:val="Paragraafinhoudsopgave"/>
        <w:rPr>
          <w:b/>
          <w:bCs w:val="0"/>
          <w:sz w:val="22"/>
          <w:szCs w:val="22"/>
        </w:rPr>
      </w:pPr>
      <w:r w:rsidRPr="00BD29FB">
        <w:rPr>
          <w:b/>
          <w:bCs w:val="0"/>
          <w:sz w:val="22"/>
          <w:szCs w:val="22"/>
        </w:rPr>
        <w:t>3. Trekking van de winnaars</w:t>
      </w:r>
    </w:p>
    <w:p w14:paraId="443939BD" w14:textId="77777777" w:rsidR="00BD29FB" w:rsidRPr="00BD29FB" w:rsidRDefault="00BD29FB" w:rsidP="00BD29FB">
      <w:pPr>
        <w:pStyle w:val="Paragraaf"/>
        <w:numPr>
          <w:ilvl w:val="0"/>
          <w:numId w:val="5"/>
        </w:numPr>
        <w:rPr>
          <w:sz w:val="22"/>
          <w:szCs w:val="22"/>
        </w:rPr>
      </w:pPr>
      <w:r w:rsidRPr="00BD29FB">
        <w:rPr>
          <w:sz w:val="22"/>
          <w:szCs w:val="22"/>
        </w:rPr>
        <w:t>Trekking geschiedt willekeurig in de laatste week van de maand op het hoofkantoor van Unique in Almere;</w:t>
      </w:r>
    </w:p>
    <w:p w14:paraId="6268E026" w14:textId="77777777" w:rsidR="00BD29FB" w:rsidRPr="00BD29FB" w:rsidRDefault="00BD29FB" w:rsidP="00BD29FB">
      <w:pPr>
        <w:pStyle w:val="Paragraaf"/>
        <w:numPr>
          <w:ilvl w:val="0"/>
          <w:numId w:val="5"/>
        </w:numPr>
        <w:rPr>
          <w:sz w:val="22"/>
          <w:szCs w:val="22"/>
        </w:rPr>
      </w:pPr>
      <w:r w:rsidRPr="00BD29FB">
        <w:rPr>
          <w:sz w:val="22"/>
          <w:szCs w:val="22"/>
        </w:rPr>
        <w:t>Trekking geschiedt via www.naamloting.nl op basis van een nummer dat we koppelen aan je voor- en achternaam (jouw voor- en achternaam wordt niet gedeeld met naamloting.nl);</w:t>
      </w:r>
    </w:p>
    <w:p w14:paraId="6C6BFF7F" w14:textId="77777777" w:rsidR="00BD29FB" w:rsidRPr="00BD29FB" w:rsidRDefault="00BD29FB" w:rsidP="00BD29FB">
      <w:pPr>
        <w:pStyle w:val="Paragraaf"/>
        <w:numPr>
          <w:ilvl w:val="0"/>
          <w:numId w:val="5"/>
        </w:numPr>
        <w:rPr>
          <w:sz w:val="22"/>
          <w:szCs w:val="22"/>
        </w:rPr>
      </w:pPr>
      <w:r w:rsidRPr="00BD29FB">
        <w:rPr>
          <w:sz w:val="22"/>
          <w:szCs w:val="22"/>
        </w:rPr>
        <w:t>De winnaars van de maand worden benaderd door de vestiging (contactpersoon) waar de uitzendkracht werkzaam voor is;</w:t>
      </w:r>
    </w:p>
    <w:p w14:paraId="0635A859" w14:textId="77777777" w:rsidR="00BD29FB" w:rsidRPr="00BD29FB" w:rsidRDefault="00BD29FB" w:rsidP="00BD29FB">
      <w:pPr>
        <w:pStyle w:val="Paragraaf"/>
        <w:numPr>
          <w:ilvl w:val="0"/>
          <w:numId w:val="5"/>
        </w:numPr>
        <w:rPr>
          <w:sz w:val="22"/>
          <w:szCs w:val="22"/>
        </w:rPr>
      </w:pPr>
      <w:r w:rsidRPr="00BD29FB">
        <w:rPr>
          <w:sz w:val="22"/>
          <w:szCs w:val="22"/>
        </w:rPr>
        <w:t xml:space="preserve">De winnaars van de maand worden gedeeld op de website van Unique en de </w:t>
      </w:r>
      <w:proofErr w:type="spellStart"/>
      <w:r w:rsidRPr="00BD29FB">
        <w:rPr>
          <w:sz w:val="22"/>
          <w:szCs w:val="22"/>
        </w:rPr>
        <w:t>social</w:t>
      </w:r>
      <w:proofErr w:type="spellEnd"/>
      <w:r w:rsidRPr="00BD29FB">
        <w:rPr>
          <w:sz w:val="22"/>
          <w:szCs w:val="22"/>
        </w:rPr>
        <w:t xml:space="preserve"> media kanalen van Unique Nederland;</w:t>
      </w:r>
    </w:p>
    <w:p w14:paraId="5387FF86" w14:textId="5289D910" w:rsidR="00BD29FB" w:rsidRPr="00BD29FB" w:rsidRDefault="00BD29FB" w:rsidP="00BD29FB">
      <w:pPr>
        <w:pStyle w:val="Paragraaf"/>
        <w:numPr>
          <w:ilvl w:val="0"/>
          <w:numId w:val="5"/>
        </w:numPr>
        <w:rPr>
          <w:sz w:val="22"/>
          <w:szCs w:val="22"/>
        </w:rPr>
      </w:pPr>
      <w:r w:rsidRPr="00BD29FB">
        <w:rPr>
          <w:sz w:val="22"/>
          <w:szCs w:val="22"/>
        </w:rPr>
        <w:t xml:space="preserve">De winnaars kunnen tot 1 maand na de trekking van de prijs aanspraak maken op de prijs. </w:t>
      </w:r>
      <w:proofErr w:type="spellStart"/>
      <w:r w:rsidRPr="00BD29FB">
        <w:rPr>
          <w:sz w:val="22"/>
          <w:szCs w:val="22"/>
        </w:rPr>
        <w:t>Daarna</w:t>
      </w:r>
      <w:proofErr w:type="spellEnd"/>
      <w:r w:rsidRPr="00BD29FB">
        <w:rPr>
          <w:sz w:val="22"/>
          <w:szCs w:val="22"/>
        </w:rPr>
        <w:t xml:space="preserve"> </w:t>
      </w:r>
      <w:proofErr w:type="spellStart"/>
      <w:r w:rsidRPr="00BD29FB">
        <w:rPr>
          <w:sz w:val="22"/>
          <w:szCs w:val="22"/>
        </w:rPr>
        <w:t>vervalt</w:t>
      </w:r>
      <w:proofErr w:type="spellEnd"/>
      <w:r w:rsidRPr="00BD29FB">
        <w:rPr>
          <w:sz w:val="22"/>
          <w:szCs w:val="22"/>
        </w:rPr>
        <w:t xml:space="preserve"> de </w:t>
      </w:r>
      <w:proofErr w:type="spellStart"/>
      <w:r w:rsidRPr="00BD29FB">
        <w:rPr>
          <w:sz w:val="22"/>
          <w:szCs w:val="22"/>
        </w:rPr>
        <w:t>prijs</w:t>
      </w:r>
      <w:proofErr w:type="spellEnd"/>
      <w:r w:rsidRPr="00BD29FB">
        <w:rPr>
          <w:sz w:val="22"/>
          <w:szCs w:val="22"/>
        </w:rPr>
        <w:t>;</w:t>
      </w:r>
    </w:p>
    <w:p w14:paraId="0D59230B" w14:textId="77777777" w:rsidR="00BD29FB" w:rsidRPr="00BD29FB" w:rsidRDefault="00BD29FB" w:rsidP="00BD29FB">
      <w:pPr>
        <w:pStyle w:val="Paragraaf"/>
        <w:rPr>
          <w:sz w:val="22"/>
          <w:szCs w:val="22"/>
        </w:rPr>
      </w:pPr>
    </w:p>
    <w:p w14:paraId="2362A36E" w14:textId="77777777" w:rsidR="00BD29FB" w:rsidRPr="00BD29FB" w:rsidRDefault="00BD29FB" w:rsidP="00BD29FB">
      <w:pPr>
        <w:pStyle w:val="Paragraafinhoudsopgave"/>
        <w:rPr>
          <w:b/>
          <w:bCs w:val="0"/>
          <w:sz w:val="22"/>
          <w:szCs w:val="22"/>
        </w:rPr>
      </w:pPr>
      <w:r w:rsidRPr="00BD29FB">
        <w:rPr>
          <w:b/>
          <w:bCs w:val="0"/>
          <w:sz w:val="22"/>
          <w:szCs w:val="22"/>
        </w:rPr>
        <w:t xml:space="preserve"> 4. Overige actievoorwaarden</w:t>
      </w:r>
    </w:p>
    <w:p w14:paraId="1A246E15" w14:textId="77777777" w:rsidR="00BD29FB" w:rsidRPr="00BD29FB" w:rsidRDefault="00BD29FB" w:rsidP="00BD29FB">
      <w:pPr>
        <w:pStyle w:val="Paragraaf"/>
        <w:numPr>
          <w:ilvl w:val="0"/>
          <w:numId w:val="6"/>
        </w:numPr>
        <w:rPr>
          <w:sz w:val="22"/>
          <w:szCs w:val="22"/>
        </w:rPr>
      </w:pPr>
      <w:r w:rsidRPr="00BD29FB">
        <w:rPr>
          <w:sz w:val="22"/>
          <w:szCs w:val="22"/>
        </w:rPr>
        <w:t>De actie kan op ieder moment worden aangepast of stopgezet door Unique, zonder opgaaf van reden;</w:t>
      </w:r>
    </w:p>
    <w:p w14:paraId="674AF21D" w14:textId="029FDB2C" w:rsidR="00054AED" w:rsidRPr="00BD29FB" w:rsidRDefault="00BD29FB" w:rsidP="00BD29FB">
      <w:pPr>
        <w:pStyle w:val="Paragraaf"/>
        <w:numPr>
          <w:ilvl w:val="0"/>
          <w:numId w:val="6"/>
        </w:numPr>
        <w:rPr>
          <w:sz w:val="22"/>
          <w:szCs w:val="22"/>
        </w:rPr>
      </w:pPr>
      <w:r w:rsidRPr="00BD29FB">
        <w:rPr>
          <w:sz w:val="22"/>
          <w:szCs w:val="22"/>
        </w:rPr>
        <w:t>De persoonsgegevens, lees: voornaam achternaam en e-mailadres, zullen worden gebruikt voor de volgens de privacy statement vermeld in de link op de website van Unique.</w:t>
      </w:r>
    </w:p>
    <w:sectPr w:rsidR="00054AED" w:rsidRPr="00BD29FB" w:rsidSect="0072120D">
      <w:headerReference w:type="default" r:id="rId10"/>
      <w:footerReference w:type="default" r:id="rId11"/>
      <w:pgSz w:w="11906" w:h="16838"/>
      <w:pgMar w:top="851" w:right="1134" w:bottom="1418" w:left="1134" w:header="3628" w:footer="38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49BAE" w14:textId="77777777" w:rsidR="00BD29FB" w:rsidRDefault="00BD29FB" w:rsidP="007429B7">
      <w:pPr>
        <w:spacing w:line="240" w:lineRule="auto"/>
      </w:pPr>
      <w:r>
        <w:separator/>
      </w:r>
    </w:p>
  </w:endnote>
  <w:endnote w:type="continuationSeparator" w:id="0">
    <w:p w14:paraId="01F3925B" w14:textId="77777777" w:rsidR="00BD29FB" w:rsidRDefault="00BD29FB" w:rsidP="007429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S Maquette Pro (OTF) 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C96B" w14:textId="525BA26D" w:rsidR="00BD29FB" w:rsidRDefault="00BD29FB" w:rsidP="00BD29FB">
    <w:pPr>
      <w:pStyle w:val="Voettekst"/>
      <w:tabs>
        <w:tab w:val="clear" w:pos="4536"/>
        <w:tab w:val="clear" w:pos="9072"/>
        <w:tab w:val="left" w:pos="369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D15B" w14:textId="77777777" w:rsidR="00F8769D" w:rsidRDefault="00F8769D">
    <w:pPr>
      <w:pStyle w:val="Voettekst"/>
    </w:pPr>
    <w:r>
      <w:rPr>
        <w:noProof/>
      </w:rPr>
      <w:drawing>
        <wp:anchor distT="0" distB="0" distL="114300" distR="114300" simplePos="0" relativeHeight="251703296" behindDoc="0" locked="0" layoutInCell="1" allowOverlap="1" wp14:anchorId="08678A99" wp14:editId="073CC10A">
          <wp:simplePos x="0" y="0"/>
          <wp:positionH relativeFrom="margin">
            <wp:posOffset>63047</wp:posOffset>
          </wp:positionH>
          <wp:positionV relativeFrom="paragraph">
            <wp:posOffset>1076960</wp:posOffset>
          </wp:positionV>
          <wp:extent cx="994681" cy="928370"/>
          <wp:effectExtent l="0" t="0" r="0" b="5080"/>
          <wp:wrapNone/>
          <wp:docPr id="8" name="Afbeelding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4681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0C64B9D" wp14:editId="124F9B9B">
              <wp:simplePos x="0" y="0"/>
              <wp:positionH relativeFrom="column">
                <wp:posOffset>3143885</wp:posOffset>
              </wp:positionH>
              <wp:positionV relativeFrom="page">
                <wp:posOffset>9542780</wp:posOffset>
              </wp:positionV>
              <wp:extent cx="3474720" cy="568325"/>
              <wp:effectExtent l="0" t="0" r="0" b="3175"/>
              <wp:wrapNone/>
              <wp:docPr id="592" name="Tekstvak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4720" cy="568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469C0F" w14:textId="77777777" w:rsidR="00F8769D" w:rsidRPr="00800F79" w:rsidRDefault="00F8769D" w:rsidP="00B36014">
                          <w:pPr>
                            <w:spacing w:line="276" w:lineRule="auto"/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</w:pPr>
                          <w:r w:rsidRPr="00800F79"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  <w:t>Unique Nederland B.V.</w:t>
                          </w:r>
                        </w:p>
                        <w:p w14:paraId="62DDBDF2" w14:textId="77777777" w:rsidR="00F8769D" w:rsidRPr="00BD29FB" w:rsidRDefault="00F8769D" w:rsidP="00B36014">
                          <w:pPr>
                            <w:spacing w:line="276" w:lineRule="auto"/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</w:pPr>
                          <w:r w:rsidRPr="00BD29FB"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  <w:t>Kenmerk: C13.2585/</w:t>
                          </w:r>
                          <w:proofErr w:type="spellStart"/>
                          <w:r w:rsidRPr="00BD29FB"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  <w:t>sb</w:t>
                          </w:r>
                          <w:proofErr w:type="spellEnd"/>
                        </w:p>
                        <w:p w14:paraId="6FCCC63A" w14:textId="0C23BECE" w:rsidR="00F8769D" w:rsidRPr="00BD29FB" w:rsidRDefault="00F8769D" w:rsidP="00B36014">
                          <w:pPr>
                            <w:spacing w:line="276" w:lineRule="auto"/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</w:pPr>
                          <w:r w:rsidRPr="00BD29FB"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  <w:t xml:space="preserve">Datum: </w:t>
                          </w:r>
                          <w:r w:rsidR="00BD29FB"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  <w:t>02-02-2023</w:t>
                          </w:r>
                        </w:p>
                        <w:p w14:paraId="1DDD8CB1" w14:textId="4C7D5F9B" w:rsidR="00F8769D" w:rsidRPr="00800F79" w:rsidRDefault="00F8769D" w:rsidP="00B36014">
                          <w:pPr>
                            <w:spacing w:line="276" w:lineRule="auto"/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</w:pPr>
                          <w:r w:rsidRPr="00800F79">
                            <w:rPr>
                              <w:rFonts w:eastAsiaTheme="minorHAnsi" w:cs="Arial"/>
                              <w:color w:val="B4B0B1"/>
                              <w:sz w:val="14"/>
                              <w:szCs w:val="14"/>
                              <w:lang w:eastAsia="en-US"/>
                            </w:rPr>
                            <w:t xml:space="preserve">Pagina </w:t>
                          </w:r>
                          <w:sdt>
                            <w:sdtPr>
                              <w:rPr>
                                <w:rFonts w:eastAsiaTheme="minorHAnsi" w:cs="Arial"/>
                                <w:color w:val="B4B0B1"/>
                                <w:sz w:val="14"/>
                                <w:szCs w:val="14"/>
                                <w:lang w:eastAsia="en-US"/>
                              </w:rPr>
                              <w:id w:val="-1910919123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D29FB">
                                <w:rPr>
                                  <w:rFonts w:eastAsiaTheme="minorHAnsi" w:cs="Arial"/>
                                  <w:color w:val="B4B0B1"/>
                                  <w:sz w:val="14"/>
                                  <w:szCs w:val="14"/>
                                  <w:lang w:eastAsia="en-US"/>
                                </w:rPr>
                                <w:t>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C64B9D" id="_x0000_t202" coordsize="21600,21600" o:spt="202" path="m,l,21600r21600,l21600,xe">
              <v:stroke joinstyle="miter"/>
              <v:path gradientshapeok="t" o:connecttype="rect"/>
            </v:shapetype>
            <v:shape id="Tekstvak 592" o:spid="_x0000_s1028" type="#_x0000_t202" style="position:absolute;margin-left:247.55pt;margin-top:751.4pt;width:273.6pt;height:4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" filled="f" stroked="f" strokeweight=".5pt">
              <v:textbox style="mso-fit-shape-to-text:t">
                <w:txbxContent>
                  <w:p w14:paraId="4F469C0F" w14:textId="77777777" w:rsidR="00F8769D" w:rsidRPr="00800F79" w:rsidRDefault="00F8769D" w:rsidP="00B36014">
                    <w:pPr>
                      <w:spacing w:line="276" w:lineRule="auto"/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</w:pPr>
                    <w:r w:rsidRPr="00800F79"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  <w:t>Unique Nederland B.V.</w:t>
                    </w:r>
                  </w:p>
                  <w:p w14:paraId="62DDBDF2" w14:textId="77777777" w:rsidR="00F8769D" w:rsidRPr="00BD29FB" w:rsidRDefault="00F8769D" w:rsidP="00B36014">
                    <w:pPr>
                      <w:spacing w:line="276" w:lineRule="auto"/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</w:pPr>
                    <w:r w:rsidRPr="00BD29FB"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  <w:t>Kenmerk: C13.2585/</w:t>
                    </w:r>
                    <w:proofErr w:type="spellStart"/>
                    <w:r w:rsidRPr="00BD29FB"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  <w:t>sb</w:t>
                    </w:r>
                    <w:proofErr w:type="spellEnd"/>
                  </w:p>
                  <w:p w14:paraId="6FCCC63A" w14:textId="0C23BECE" w:rsidR="00F8769D" w:rsidRPr="00BD29FB" w:rsidRDefault="00F8769D" w:rsidP="00B36014">
                    <w:pPr>
                      <w:spacing w:line="276" w:lineRule="auto"/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</w:pPr>
                    <w:r w:rsidRPr="00BD29FB"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  <w:t xml:space="preserve">Datum: </w:t>
                    </w:r>
                    <w:r w:rsidR="00BD29FB"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  <w:t>02-02-2023</w:t>
                    </w:r>
                  </w:p>
                  <w:p w14:paraId="1DDD8CB1" w14:textId="4C7D5F9B" w:rsidR="00F8769D" w:rsidRPr="00800F79" w:rsidRDefault="00F8769D" w:rsidP="00B36014">
                    <w:pPr>
                      <w:spacing w:line="276" w:lineRule="auto"/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</w:pPr>
                    <w:r w:rsidRPr="00800F79">
                      <w:rPr>
                        <w:rFonts w:eastAsiaTheme="minorHAnsi" w:cs="Arial"/>
                        <w:color w:val="B4B0B1"/>
                        <w:sz w:val="14"/>
                        <w:szCs w:val="14"/>
                        <w:lang w:eastAsia="en-US"/>
                      </w:rPr>
                      <w:t xml:space="preserve">Pagina </w:t>
                    </w:r>
                    <w:sdt>
                      <w:sdtPr>
                        <w:rPr>
                          <w:rFonts w:eastAsiaTheme="minorHAnsi" w:cs="Arial"/>
                          <w:color w:val="B4B0B1"/>
                          <w:sz w:val="14"/>
                          <w:szCs w:val="14"/>
                          <w:lang w:eastAsia="en-US"/>
                        </w:rPr>
                        <w:id w:val="-1910919123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="00BD29FB">
                          <w:rPr>
                            <w:rFonts w:eastAsiaTheme="minorHAnsi" w:cs="Arial"/>
                            <w:color w:val="B4B0B1"/>
                            <w:sz w:val="14"/>
                            <w:szCs w:val="14"/>
                            <w:lang w:eastAsia="en-US"/>
                          </w:rPr>
                          <w:t>2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68C01" w14:textId="77777777" w:rsidR="00BD29FB" w:rsidRDefault="00BD29FB" w:rsidP="007429B7">
      <w:pPr>
        <w:spacing w:line="240" w:lineRule="auto"/>
      </w:pPr>
      <w:r>
        <w:separator/>
      </w:r>
    </w:p>
  </w:footnote>
  <w:footnote w:type="continuationSeparator" w:id="0">
    <w:p w14:paraId="447BBC68" w14:textId="77777777" w:rsidR="00BD29FB" w:rsidRDefault="00BD29FB" w:rsidP="007429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0C873" w14:textId="77777777" w:rsidR="00F8769D" w:rsidRDefault="00F8769D" w:rsidP="00973DDB">
    <w:pPr>
      <w:pStyle w:val="Koptekst"/>
      <w:jc w:val="right"/>
      <w:rPr>
        <w:b/>
      </w:rPr>
    </w:pPr>
    <w:r>
      <w:rPr>
        <w:b/>
        <w:noProof/>
      </w:rPr>
      <w:drawing>
        <wp:anchor distT="0" distB="0" distL="114300" distR="114300" simplePos="0" relativeHeight="251697152" behindDoc="1" locked="0" layoutInCell="1" allowOverlap="1" wp14:anchorId="6E7700F3" wp14:editId="666C67C8">
          <wp:simplePos x="0" y="0"/>
          <wp:positionH relativeFrom="column">
            <wp:posOffset>-710565</wp:posOffset>
          </wp:positionH>
          <wp:positionV relativeFrom="page">
            <wp:posOffset>9617</wp:posOffset>
          </wp:positionV>
          <wp:extent cx="7548880" cy="10677341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880" cy="10677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869933" w14:textId="77777777" w:rsidR="00F8769D" w:rsidRPr="00973DDB" w:rsidRDefault="00F8769D" w:rsidP="00973DDB">
    <w:pPr>
      <w:pStyle w:val="Koptekst"/>
      <w:jc w:val="right"/>
    </w:pPr>
    <w:r>
      <w:rPr>
        <w:b/>
      </w:rPr>
      <w:t xml:space="preserve">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0D11" w14:textId="77777777" w:rsidR="00F8769D" w:rsidRPr="00973DDB" w:rsidRDefault="00F8769D" w:rsidP="00973DDB">
    <w:pPr>
      <w:pStyle w:val="Koptekst"/>
      <w:jc w:val="right"/>
    </w:pPr>
    <w:r>
      <w:rPr>
        <w:b/>
        <w:noProof/>
      </w:rPr>
      <w:drawing>
        <wp:anchor distT="0" distB="0" distL="114300" distR="114300" simplePos="0" relativeHeight="251692032" behindDoc="1" locked="0" layoutInCell="1" allowOverlap="1" wp14:anchorId="67D64716" wp14:editId="2271F2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0625" cy="2057400"/>
          <wp:effectExtent l="0" t="0" r="3175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/>
                </pic:nvPicPr>
                <pic:blipFill>
                  <a:blip r:embed="rId1"/>
                  <a:srcRect l="82" r="82"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2057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172C"/>
    <w:multiLevelType w:val="hybridMultilevel"/>
    <w:tmpl w:val="6E9CDF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C031E"/>
    <w:multiLevelType w:val="hybridMultilevel"/>
    <w:tmpl w:val="9B22F2EC"/>
    <w:lvl w:ilvl="0" w:tplc="3E6AC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5DB"/>
      </w:rPr>
    </w:lvl>
    <w:lvl w:ilvl="1" w:tplc="EF682886">
      <w:numFmt w:val="bullet"/>
      <w:lvlText w:val="-"/>
      <w:lvlJc w:val="left"/>
      <w:pPr>
        <w:ind w:left="1788" w:hanging="708"/>
      </w:pPr>
      <w:rPr>
        <w:rFonts w:ascii="Arial" w:eastAsiaTheme="minorHAnsi" w:hAnsi="Arial" w:cs="Arial" w:hint="default"/>
        <w:b w:val="0"/>
        <w:color w:val="2D2A28"/>
        <w:sz w:val="16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140FF"/>
    <w:multiLevelType w:val="hybridMultilevel"/>
    <w:tmpl w:val="5F803A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504D1"/>
    <w:multiLevelType w:val="hybridMultilevel"/>
    <w:tmpl w:val="F4A03C4E"/>
    <w:lvl w:ilvl="0" w:tplc="EF6828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2D2A28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224D0"/>
    <w:multiLevelType w:val="hybridMultilevel"/>
    <w:tmpl w:val="04882F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D5C74"/>
    <w:multiLevelType w:val="hybridMultilevel"/>
    <w:tmpl w:val="905825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00AA5"/>
    <w:multiLevelType w:val="hybridMultilevel"/>
    <w:tmpl w:val="83D02938"/>
    <w:lvl w:ilvl="0" w:tplc="C054CD3C">
      <w:numFmt w:val="bullet"/>
      <w:pStyle w:val="Bullitblauw"/>
      <w:lvlText w:val="-"/>
      <w:lvlJc w:val="left"/>
      <w:pPr>
        <w:ind w:left="720" w:hanging="360"/>
      </w:pPr>
      <w:rPr>
        <w:rFonts w:ascii="Arial" w:hAnsi="Arial" w:hint="default"/>
        <w:b w:val="0"/>
        <w:color w:val="0095DB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E41E4"/>
    <w:multiLevelType w:val="hybridMultilevel"/>
    <w:tmpl w:val="CCC07D4E"/>
    <w:lvl w:ilvl="0" w:tplc="7F405AC2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color w:val="0095DB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040483">
    <w:abstractNumId w:val="1"/>
  </w:num>
  <w:num w:numId="2" w16cid:durableId="558785954">
    <w:abstractNumId w:val="3"/>
  </w:num>
  <w:num w:numId="3" w16cid:durableId="1926306019">
    <w:abstractNumId w:val="7"/>
  </w:num>
  <w:num w:numId="4" w16cid:durableId="665943454">
    <w:abstractNumId w:val="6"/>
  </w:num>
  <w:num w:numId="5" w16cid:durableId="1414740020">
    <w:abstractNumId w:val="4"/>
  </w:num>
  <w:num w:numId="6" w16cid:durableId="206383257">
    <w:abstractNumId w:val="2"/>
  </w:num>
  <w:num w:numId="7" w16cid:durableId="1868370026">
    <w:abstractNumId w:val="5"/>
  </w:num>
  <w:num w:numId="8" w16cid:durableId="1375810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9FB"/>
    <w:rsid w:val="00005170"/>
    <w:rsid w:val="00033414"/>
    <w:rsid w:val="00053555"/>
    <w:rsid w:val="00054AED"/>
    <w:rsid w:val="00076A43"/>
    <w:rsid w:val="000773C9"/>
    <w:rsid w:val="000967DD"/>
    <w:rsid w:val="000B0286"/>
    <w:rsid w:val="000D6AC0"/>
    <w:rsid w:val="000E3EC4"/>
    <w:rsid w:val="000E7AC9"/>
    <w:rsid w:val="00100B1B"/>
    <w:rsid w:val="0010454D"/>
    <w:rsid w:val="00110C8B"/>
    <w:rsid w:val="00111649"/>
    <w:rsid w:val="00150272"/>
    <w:rsid w:val="0015228C"/>
    <w:rsid w:val="001567A7"/>
    <w:rsid w:val="001A7CB0"/>
    <w:rsid w:val="001D012A"/>
    <w:rsid w:val="001D552A"/>
    <w:rsid w:val="001D6062"/>
    <w:rsid w:val="00207218"/>
    <w:rsid w:val="00213116"/>
    <w:rsid w:val="00222830"/>
    <w:rsid w:val="00226CCF"/>
    <w:rsid w:val="00232838"/>
    <w:rsid w:val="00234214"/>
    <w:rsid w:val="00251BDA"/>
    <w:rsid w:val="002661F2"/>
    <w:rsid w:val="00275F50"/>
    <w:rsid w:val="002914DC"/>
    <w:rsid w:val="00291E87"/>
    <w:rsid w:val="00296849"/>
    <w:rsid w:val="00315CE6"/>
    <w:rsid w:val="00326425"/>
    <w:rsid w:val="00337BCB"/>
    <w:rsid w:val="003423EB"/>
    <w:rsid w:val="003441C8"/>
    <w:rsid w:val="00383C11"/>
    <w:rsid w:val="003A24BB"/>
    <w:rsid w:val="003A417F"/>
    <w:rsid w:val="003A66FD"/>
    <w:rsid w:val="003D3858"/>
    <w:rsid w:val="003E485D"/>
    <w:rsid w:val="00433D6F"/>
    <w:rsid w:val="0047197E"/>
    <w:rsid w:val="004919E2"/>
    <w:rsid w:val="004A6A79"/>
    <w:rsid w:val="004A74AB"/>
    <w:rsid w:val="004B14EC"/>
    <w:rsid w:val="004B4506"/>
    <w:rsid w:val="004C7A59"/>
    <w:rsid w:val="004F3771"/>
    <w:rsid w:val="005154B4"/>
    <w:rsid w:val="005302B0"/>
    <w:rsid w:val="005533C7"/>
    <w:rsid w:val="005579FE"/>
    <w:rsid w:val="005A1B64"/>
    <w:rsid w:val="005A567C"/>
    <w:rsid w:val="005B483B"/>
    <w:rsid w:val="005C1564"/>
    <w:rsid w:val="005C201F"/>
    <w:rsid w:val="005E2F57"/>
    <w:rsid w:val="005E5D1C"/>
    <w:rsid w:val="005F232D"/>
    <w:rsid w:val="00601DFC"/>
    <w:rsid w:val="00645A19"/>
    <w:rsid w:val="00653531"/>
    <w:rsid w:val="00665FE4"/>
    <w:rsid w:val="006E3275"/>
    <w:rsid w:val="006E4EEB"/>
    <w:rsid w:val="00720197"/>
    <w:rsid w:val="0072120D"/>
    <w:rsid w:val="00721998"/>
    <w:rsid w:val="007429B7"/>
    <w:rsid w:val="00745AE4"/>
    <w:rsid w:val="0075018A"/>
    <w:rsid w:val="00755C82"/>
    <w:rsid w:val="00787BAE"/>
    <w:rsid w:val="00791239"/>
    <w:rsid w:val="00794A77"/>
    <w:rsid w:val="00796D06"/>
    <w:rsid w:val="007A60B9"/>
    <w:rsid w:val="007B0FFA"/>
    <w:rsid w:val="007B4779"/>
    <w:rsid w:val="007F1EAA"/>
    <w:rsid w:val="007F3CC4"/>
    <w:rsid w:val="007F445B"/>
    <w:rsid w:val="007F6DEA"/>
    <w:rsid w:val="00800F79"/>
    <w:rsid w:val="008172A4"/>
    <w:rsid w:val="00834A86"/>
    <w:rsid w:val="008B3CBA"/>
    <w:rsid w:val="008C460D"/>
    <w:rsid w:val="008C7D9C"/>
    <w:rsid w:val="008E6408"/>
    <w:rsid w:val="008F4535"/>
    <w:rsid w:val="0092493D"/>
    <w:rsid w:val="00926EF4"/>
    <w:rsid w:val="009368CC"/>
    <w:rsid w:val="00936D28"/>
    <w:rsid w:val="00941C4B"/>
    <w:rsid w:val="00943EF1"/>
    <w:rsid w:val="00972247"/>
    <w:rsid w:val="00973DDB"/>
    <w:rsid w:val="00997497"/>
    <w:rsid w:val="009A0D18"/>
    <w:rsid w:val="009B0CE7"/>
    <w:rsid w:val="009B1AF5"/>
    <w:rsid w:val="009C29FD"/>
    <w:rsid w:val="009E3A4C"/>
    <w:rsid w:val="009E5E84"/>
    <w:rsid w:val="009F47D2"/>
    <w:rsid w:val="00A20C20"/>
    <w:rsid w:val="00A30051"/>
    <w:rsid w:val="00A60B14"/>
    <w:rsid w:val="00A90E2D"/>
    <w:rsid w:val="00A91BDD"/>
    <w:rsid w:val="00AB6CA0"/>
    <w:rsid w:val="00AC1ECF"/>
    <w:rsid w:val="00AF2503"/>
    <w:rsid w:val="00B00F49"/>
    <w:rsid w:val="00B039EC"/>
    <w:rsid w:val="00B05413"/>
    <w:rsid w:val="00B15486"/>
    <w:rsid w:val="00B1554C"/>
    <w:rsid w:val="00B206C1"/>
    <w:rsid w:val="00B21218"/>
    <w:rsid w:val="00B3178A"/>
    <w:rsid w:val="00B36014"/>
    <w:rsid w:val="00B4130F"/>
    <w:rsid w:val="00B64CB6"/>
    <w:rsid w:val="00B662EE"/>
    <w:rsid w:val="00B772E4"/>
    <w:rsid w:val="00BB229F"/>
    <w:rsid w:val="00BD29FB"/>
    <w:rsid w:val="00BD63E2"/>
    <w:rsid w:val="00BD70E1"/>
    <w:rsid w:val="00BE5D2F"/>
    <w:rsid w:val="00BF11FF"/>
    <w:rsid w:val="00BF4150"/>
    <w:rsid w:val="00C06A55"/>
    <w:rsid w:val="00C351F1"/>
    <w:rsid w:val="00C52B7D"/>
    <w:rsid w:val="00C56386"/>
    <w:rsid w:val="00C7409A"/>
    <w:rsid w:val="00CD558F"/>
    <w:rsid w:val="00CD646F"/>
    <w:rsid w:val="00D22941"/>
    <w:rsid w:val="00D41B02"/>
    <w:rsid w:val="00D47A43"/>
    <w:rsid w:val="00D55FCD"/>
    <w:rsid w:val="00DA784D"/>
    <w:rsid w:val="00DC11E1"/>
    <w:rsid w:val="00DF5E2E"/>
    <w:rsid w:val="00E0133B"/>
    <w:rsid w:val="00E15D2E"/>
    <w:rsid w:val="00E23337"/>
    <w:rsid w:val="00E3399E"/>
    <w:rsid w:val="00E36B38"/>
    <w:rsid w:val="00E5650A"/>
    <w:rsid w:val="00E81CEA"/>
    <w:rsid w:val="00E94E56"/>
    <w:rsid w:val="00EE0EC2"/>
    <w:rsid w:val="00F05116"/>
    <w:rsid w:val="00F0675B"/>
    <w:rsid w:val="00F10EB9"/>
    <w:rsid w:val="00F27F4C"/>
    <w:rsid w:val="00F32860"/>
    <w:rsid w:val="00F41080"/>
    <w:rsid w:val="00F66461"/>
    <w:rsid w:val="00F8769D"/>
    <w:rsid w:val="00F92A79"/>
    <w:rsid w:val="00FC3A93"/>
    <w:rsid w:val="00FE72AE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942D89"/>
  <w15:docId w15:val="{61ECB72A-5883-4984-9AE4-7B1724CF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7429B7"/>
    <w:pPr>
      <w:tabs>
        <w:tab w:val="left" w:pos="255"/>
        <w:tab w:val="left" w:pos="510"/>
      </w:tabs>
      <w:spacing w:after="0" w:line="255" w:lineRule="atLeast"/>
    </w:pPr>
    <w:rPr>
      <w:rFonts w:ascii="Arial" w:eastAsia="Times New Roman" w:hAnsi="Arial" w:cs="Times New Roman"/>
      <w:sz w:val="19"/>
      <w:szCs w:val="24"/>
      <w:lang w:eastAsia="nl-NL"/>
    </w:rPr>
  </w:style>
  <w:style w:type="paragraph" w:styleId="Kop1">
    <w:name w:val="heading 1"/>
    <w:aliases w:val="header"/>
    <w:basedOn w:val="Standaard"/>
    <w:next w:val="Standaard"/>
    <w:link w:val="Kop1Char"/>
    <w:uiPriority w:val="9"/>
    <w:qFormat/>
    <w:rsid w:val="00F8769D"/>
    <w:pPr>
      <w:keepNext/>
      <w:keepLines/>
      <w:tabs>
        <w:tab w:val="clear" w:pos="255"/>
        <w:tab w:val="clear" w:pos="510"/>
      </w:tabs>
      <w:outlineLvl w:val="0"/>
    </w:pPr>
    <w:rPr>
      <w:rFonts w:eastAsiaTheme="majorEastAsia" w:cstheme="majorBidi"/>
      <w:b/>
      <w:color w:val="0095DB"/>
      <w:sz w:val="60"/>
      <w:szCs w:val="32"/>
    </w:rPr>
  </w:style>
  <w:style w:type="paragraph" w:styleId="Kop2">
    <w:name w:val="heading 2"/>
    <w:aliases w:val="inleiding"/>
    <w:basedOn w:val="Standaard"/>
    <w:next w:val="Standaard"/>
    <w:link w:val="Kop2Char"/>
    <w:uiPriority w:val="9"/>
    <w:unhideWhenUsed/>
    <w:qFormat/>
    <w:rsid w:val="00053555"/>
    <w:pPr>
      <w:keepNext/>
      <w:keepLines/>
      <w:outlineLvl w:val="1"/>
    </w:pPr>
    <w:rPr>
      <w:rFonts w:eastAsiaTheme="majorEastAsia" w:cstheme="majorBidi"/>
      <w:b/>
      <w:color w:val="002555" w:themeColor="accent3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876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D" w:themeColor="accent1" w:themeShade="7F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eferentiegegevens">
    <w:name w:val="referentiegegevens"/>
    <w:basedOn w:val="Standaard"/>
    <w:link w:val="referentiegegevensChar"/>
    <w:rsid w:val="007429B7"/>
  </w:style>
  <w:style w:type="paragraph" w:customStyle="1" w:styleId="referentiekopjes">
    <w:name w:val="referentiekopjes"/>
    <w:basedOn w:val="Standaard"/>
    <w:rsid w:val="007429B7"/>
    <w:rPr>
      <w:b/>
      <w:noProof/>
      <w:sz w:val="14"/>
    </w:rPr>
  </w:style>
  <w:style w:type="paragraph" w:customStyle="1" w:styleId="adres">
    <w:name w:val="adres"/>
    <w:basedOn w:val="Standaard"/>
    <w:link w:val="adresChar"/>
    <w:rsid w:val="007429B7"/>
    <w:rPr>
      <w:noProof/>
    </w:rPr>
  </w:style>
  <w:style w:type="paragraph" w:styleId="Koptekst">
    <w:name w:val="header"/>
    <w:basedOn w:val="Standaard"/>
    <w:link w:val="KoptekstChar"/>
    <w:uiPriority w:val="99"/>
    <w:unhideWhenUsed/>
    <w:rsid w:val="007429B7"/>
    <w:pPr>
      <w:tabs>
        <w:tab w:val="clear" w:pos="255"/>
        <w:tab w:val="clear" w:pos="510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29B7"/>
    <w:rPr>
      <w:rFonts w:ascii="Arial" w:eastAsia="Times New Roman" w:hAnsi="Arial" w:cs="Times New Roman"/>
      <w:sz w:val="19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7429B7"/>
    <w:pPr>
      <w:tabs>
        <w:tab w:val="clear" w:pos="255"/>
        <w:tab w:val="clear" w:pos="510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29B7"/>
    <w:rPr>
      <w:rFonts w:ascii="Arial" w:eastAsia="Times New Roman" w:hAnsi="Arial" w:cs="Times New Roman"/>
      <w:sz w:val="19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4B4506"/>
    <w:rPr>
      <w:color w:val="0095DB" w:themeColor="hyperlink"/>
      <w:u w:val="single"/>
    </w:rPr>
  </w:style>
  <w:style w:type="paragraph" w:customStyle="1" w:styleId="Basisalinea">
    <w:name w:val="[Basisalinea]"/>
    <w:basedOn w:val="Standaard"/>
    <w:link w:val="BasisalineaChar"/>
    <w:uiPriority w:val="99"/>
    <w:rsid w:val="0010454D"/>
    <w:pPr>
      <w:tabs>
        <w:tab w:val="clear" w:pos="255"/>
        <w:tab w:val="clear" w:pos="510"/>
      </w:tabs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eastAsia="en-US"/>
    </w:rPr>
  </w:style>
  <w:style w:type="paragraph" w:customStyle="1" w:styleId="Koptekst1">
    <w:name w:val="Koptekst1"/>
    <w:basedOn w:val="Standaard"/>
    <w:link w:val="HeaderChar"/>
    <w:qFormat/>
    <w:rsid w:val="00CD646F"/>
    <w:pPr>
      <w:tabs>
        <w:tab w:val="clear" w:pos="255"/>
        <w:tab w:val="clear" w:pos="510"/>
      </w:tabs>
      <w:autoSpaceDE w:val="0"/>
      <w:autoSpaceDN w:val="0"/>
      <w:adjustRightInd w:val="0"/>
      <w:spacing w:line="288" w:lineRule="auto"/>
      <w:textAlignment w:val="center"/>
    </w:pPr>
    <w:rPr>
      <w:rFonts w:eastAsiaTheme="minorHAnsi" w:cs="Arial"/>
      <w:b/>
      <w:bCs/>
      <w:color w:val="0095DB"/>
      <w:sz w:val="60"/>
      <w:szCs w:val="60"/>
      <w:lang w:eastAsia="en-US"/>
    </w:rPr>
  </w:style>
  <w:style w:type="paragraph" w:customStyle="1" w:styleId="02DatumOnderwerp">
    <w:name w:val="02DatumOnderwerp"/>
    <w:basedOn w:val="referentiegegevens"/>
    <w:link w:val="02DatumOnderwerpChar"/>
    <w:rsid w:val="00721998"/>
    <w:pPr>
      <w:spacing w:line="280" w:lineRule="exact"/>
    </w:pPr>
    <w:rPr>
      <w:b/>
      <w:bCs/>
      <w:sz w:val="20"/>
      <w:szCs w:val="20"/>
    </w:rPr>
  </w:style>
  <w:style w:type="character" w:customStyle="1" w:styleId="adresChar">
    <w:name w:val="adres Char"/>
    <w:basedOn w:val="Standaardalinea-lettertype"/>
    <w:link w:val="adres"/>
    <w:rsid w:val="00721998"/>
    <w:rPr>
      <w:rFonts w:ascii="Arial" w:eastAsia="Times New Roman" w:hAnsi="Arial" w:cs="Times New Roman"/>
      <w:noProof/>
      <w:sz w:val="19"/>
      <w:szCs w:val="24"/>
      <w:lang w:eastAsia="nl-NL"/>
    </w:rPr>
  </w:style>
  <w:style w:type="character" w:customStyle="1" w:styleId="HeaderChar">
    <w:name w:val="Header Char"/>
    <w:basedOn w:val="adresChar"/>
    <w:link w:val="Koptekst1"/>
    <w:rsid w:val="00CD646F"/>
    <w:rPr>
      <w:rFonts w:ascii="Arial" w:eastAsia="Times New Roman" w:hAnsi="Arial" w:cs="Arial"/>
      <w:b/>
      <w:bCs/>
      <w:noProof/>
      <w:color w:val="0095DB"/>
      <w:sz w:val="60"/>
      <w:szCs w:val="60"/>
      <w:lang w:eastAsia="nl-NL"/>
    </w:rPr>
  </w:style>
  <w:style w:type="paragraph" w:customStyle="1" w:styleId="04AanhefKop">
    <w:name w:val="04AanhefKop"/>
    <w:basedOn w:val="Standaard"/>
    <w:link w:val="04AanhefKopChar"/>
    <w:rsid w:val="00721998"/>
    <w:pPr>
      <w:spacing w:line="300" w:lineRule="exact"/>
    </w:pPr>
    <w:rPr>
      <w:color w:val="E90068"/>
      <w:sz w:val="30"/>
      <w:szCs w:val="30"/>
    </w:rPr>
  </w:style>
  <w:style w:type="character" w:customStyle="1" w:styleId="referentiegegevensChar">
    <w:name w:val="referentiegegevens Char"/>
    <w:basedOn w:val="Standaardalinea-lettertype"/>
    <w:link w:val="referentiegegevens"/>
    <w:rsid w:val="00721998"/>
    <w:rPr>
      <w:rFonts w:ascii="Arial" w:eastAsia="Times New Roman" w:hAnsi="Arial" w:cs="Times New Roman"/>
      <w:sz w:val="19"/>
      <w:szCs w:val="24"/>
      <w:lang w:eastAsia="nl-NL"/>
    </w:rPr>
  </w:style>
  <w:style w:type="character" w:customStyle="1" w:styleId="02DatumOnderwerpChar">
    <w:name w:val="02DatumOnderwerp Char"/>
    <w:basedOn w:val="referentiegegevensChar"/>
    <w:link w:val="02DatumOnderwerp"/>
    <w:rsid w:val="00721998"/>
    <w:rPr>
      <w:rFonts w:ascii="Arial" w:eastAsia="Times New Roman" w:hAnsi="Arial" w:cs="Times New Roman"/>
      <w:b/>
      <w:bCs/>
      <w:sz w:val="20"/>
      <w:szCs w:val="20"/>
      <w:lang w:eastAsia="nl-NL"/>
    </w:rPr>
  </w:style>
  <w:style w:type="paragraph" w:customStyle="1" w:styleId="05tekst">
    <w:name w:val="05tekst"/>
    <w:basedOn w:val="Basisalinea"/>
    <w:link w:val="05tekstChar"/>
    <w:rsid w:val="00721998"/>
    <w:pPr>
      <w:suppressAutoHyphens/>
      <w:spacing w:line="360" w:lineRule="auto"/>
    </w:pPr>
    <w:rPr>
      <w:rFonts w:ascii="Arial" w:hAnsi="Arial" w:cs="Arial"/>
      <w:sz w:val="20"/>
      <w:szCs w:val="20"/>
      <w:lang w:val="en-GB"/>
    </w:rPr>
  </w:style>
  <w:style w:type="character" w:customStyle="1" w:styleId="04AanhefKopChar">
    <w:name w:val="04AanhefKop Char"/>
    <w:basedOn w:val="Standaardalinea-lettertype"/>
    <w:link w:val="04AanhefKop"/>
    <w:rsid w:val="00721998"/>
    <w:rPr>
      <w:rFonts w:ascii="Arial" w:eastAsia="Times New Roman" w:hAnsi="Arial" w:cs="Times New Roman"/>
      <w:color w:val="E90068"/>
      <w:sz w:val="30"/>
      <w:szCs w:val="30"/>
      <w:lang w:eastAsia="nl-NL"/>
    </w:rPr>
  </w:style>
  <w:style w:type="character" w:customStyle="1" w:styleId="BasisalineaChar">
    <w:name w:val="[Basisalinea] Char"/>
    <w:basedOn w:val="Standaardalinea-lettertype"/>
    <w:link w:val="Basisalinea"/>
    <w:uiPriority w:val="99"/>
    <w:rsid w:val="00721998"/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05tekstChar">
    <w:name w:val="05tekst Char"/>
    <w:basedOn w:val="BasisalineaChar"/>
    <w:link w:val="05tekst"/>
    <w:rsid w:val="00721998"/>
    <w:rPr>
      <w:rFonts w:ascii="Arial" w:hAnsi="Arial" w:cs="Arial"/>
      <w:color w:val="000000"/>
      <w:sz w:val="20"/>
      <w:szCs w:val="20"/>
      <w:lang w:val="en-GB"/>
    </w:rPr>
  </w:style>
  <w:style w:type="paragraph" w:customStyle="1" w:styleId="02datumbold">
    <w:name w:val="02datumbold"/>
    <w:basedOn w:val="Standaard"/>
    <w:link w:val="02datumboldChar"/>
    <w:rsid w:val="003423EB"/>
    <w:rPr>
      <w:b/>
      <w:bCs/>
    </w:rPr>
  </w:style>
  <w:style w:type="paragraph" w:customStyle="1" w:styleId="03datum">
    <w:name w:val="03datum"/>
    <w:basedOn w:val="Koptekst1"/>
    <w:link w:val="03datumChar"/>
    <w:rsid w:val="003423EB"/>
  </w:style>
  <w:style w:type="character" w:customStyle="1" w:styleId="02datumboldChar">
    <w:name w:val="02datumbold Char"/>
    <w:basedOn w:val="Standaardalinea-lettertype"/>
    <w:link w:val="02datumbold"/>
    <w:rsid w:val="003423EB"/>
    <w:rPr>
      <w:rFonts w:ascii="Arial" w:eastAsia="Times New Roman" w:hAnsi="Arial" w:cs="Times New Roman"/>
      <w:b/>
      <w:bCs/>
      <w:sz w:val="19"/>
      <w:szCs w:val="24"/>
      <w:lang w:eastAsia="nl-NL"/>
    </w:rPr>
  </w:style>
  <w:style w:type="character" w:customStyle="1" w:styleId="03datumChar">
    <w:name w:val="03datum Char"/>
    <w:basedOn w:val="HeaderChar"/>
    <w:link w:val="03datum"/>
    <w:rsid w:val="003423EB"/>
    <w:rPr>
      <w:rFonts w:ascii="Arial" w:eastAsia="Times New Roman" w:hAnsi="Arial" w:cs="Times New Roman"/>
      <w:b/>
      <w:bCs/>
      <w:noProof/>
      <w:color w:val="B4B0B1"/>
      <w:sz w:val="20"/>
      <w:szCs w:val="20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5228C"/>
    <w:rPr>
      <w:color w:val="605E5C"/>
      <w:shd w:val="clear" w:color="auto" w:fill="E1DFDD"/>
    </w:rPr>
  </w:style>
  <w:style w:type="paragraph" w:customStyle="1" w:styleId="Bodytekst">
    <w:name w:val="Body tekst"/>
    <w:basedOn w:val="Standaard"/>
    <w:link w:val="BodytekstChar"/>
    <w:qFormat/>
    <w:rsid w:val="00CD646F"/>
    <w:pPr>
      <w:tabs>
        <w:tab w:val="clear" w:pos="255"/>
        <w:tab w:val="clear" w:pos="510"/>
      </w:tabs>
      <w:autoSpaceDE w:val="0"/>
      <w:autoSpaceDN w:val="0"/>
      <w:adjustRightInd w:val="0"/>
      <w:spacing w:line="288" w:lineRule="auto"/>
      <w:textAlignment w:val="center"/>
    </w:pPr>
    <w:rPr>
      <w:rFonts w:eastAsiaTheme="minorHAnsi" w:cs="Arial"/>
      <w:color w:val="2D2A28"/>
      <w:sz w:val="16"/>
      <w:szCs w:val="16"/>
      <w:lang w:val="en-US" w:eastAsia="en-US"/>
    </w:rPr>
  </w:style>
  <w:style w:type="paragraph" w:customStyle="1" w:styleId="Paragraafkop">
    <w:name w:val="Paragraafkop"/>
    <w:basedOn w:val="Standaard"/>
    <w:link w:val="ParagraafkopChar"/>
    <w:qFormat/>
    <w:rsid w:val="00CD646F"/>
    <w:pPr>
      <w:tabs>
        <w:tab w:val="clear" w:pos="255"/>
        <w:tab w:val="clear" w:pos="510"/>
      </w:tabs>
      <w:autoSpaceDE w:val="0"/>
      <w:autoSpaceDN w:val="0"/>
      <w:adjustRightInd w:val="0"/>
      <w:spacing w:line="288" w:lineRule="auto"/>
      <w:textAlignment w:val="center"/>
    </w:pPr>
    <w:rPr>
      <w:rFonts w:eastAsiaTheme="minorHAnsi" w:cs="Arial"/>
      <w:b/>
      <w:bCs/>
      <w:color w:val="0095DB"/>
      <w:sz w:val="24"/>
      <w:lang w:val="en-US" w:eastAsia="en-US"/>
    </w:rPr>
  </w:style>
  <w:style w:type="character" w:customStyle="1" w:styleId="BodytekstChar">
    <w:name w:val="Body tekst Char"/>
    <w:basedOn w:val="Standaardalinea-lettertype"/>
    <w:link w:val="Bodytekst"/>
    <w:rsid w:val="00CD646F"/>
    <w:rPr>
      <w:rFonts w:ascii="Arial" w:hAnsi="Arial" w:cs="Arial"/>
      <w:color w:val="2D2A28"/>
      <w:sz w:val="16"/>
      <w:szCs w:val="16"/>
      <w:lang w:val="en-US"/>
    </w:rPr>
  </w:style>
  <w:style w:type="paragraph" w:customStyle="1" w:styleId="Paragraafinhoudsopgave">
    <w:name w:val="Paragraaf inhoudsopgave"/>
    <w:basedOn w:val="InhoudsopgaveTitel-subheaderUnique-InterneGrids-A4"/>
    <w:link w:val="ParagraafinhoudsopgaveChar"/>
    <w:qFormat/>
    <w:rsid w:val="00CD646F"/>
    <w:pPr>
      <w:tabs>
        <w:tab w:val="right" w:pos="9865"/>
      </w:tabs>
    </w:pPr>
    <w:rPr>
      <w:rFonts w:cs="Arial"/>
      <w:b w:val="0"/>
      <w:bCs/>
      <w:color w:val="0095DB"/>
      <w:sz w:val="20"/>
      <w:szCs w:val="20"/>
    </w:rPr>
  </w:style>
  <w:style w:type="character" w:customStyle="1" w:styleId="ParagraafkopChar">
    <w:name w:val="Paragraafkop Char"/>
    <w:basedOn w:val="Standaardalinea-lettertype"/>
    <w:link w:val="Paragraafkop"/>
    <w:rsid w:val="00CD646F"/>
    <w:rPr>
      <w:rFonts w:ascii="Arial" w:hAnsi="Arial" w:cs="Arial"/>
      <w:b/>
      <w:bCs/>
      <w:color w:val="0095DB"/>
      <w:sz w:val="24"/>
      <w:szCs w:val="24"/>
      <w:lang w:val="en-US"/>
    </w:rPr>
  </w:style>
  <w:style w:type="paragraph" w:customStyle="1" w:styleId="Inleiding">
    <w:name w:val="Inleiding"/>
    <w:basedOn w:val="InhoudsopgaveTitel-subheaderUnique-InterneGrids-A4"/>
    <w:link w:val="InleidingChar"/>
    <w:rsid w:val="00CD646F"/>
    <w:pPr>
      <w:tabs>
        <w:tab w:val="right" w:pos="9865"/>
      </w:tabs>
      <w:spacing w:line="240" w:lineRule="auto"/>
    </w:pPr>
    <w:rPr>
      <w:rFonts w:cs="Arial"/>
      <w:b w:val="0"/>
      <w:bCs/>
      <w:color w:val="0095DB"/>
      <w:sz w:val="32"/>
      <w:szCs w:val="32"/>
    </w:rPr>
  </w:style>
  <w:style w:type="character" w:customStyle="1" w:styleId="ParagraafinhoudsopgaveChar">
    <w:name w:val="Paragraaf inhoudsopgave Char"/>
    <w:basedOn w:val="Standaardalinea-lettertype"/>
    <w:link w:val="Paragraafinhoudsopgave"/>
    <w:rsid w:val="00CD646F"/>
    <w:rPr>
      <w:rFonts w:ascii="Arial" w:hAnsi="Arial" w:cs="Arial"/>
      <w:b/>
      <w:bCs/>
      <w:color w:val="0095DB"/>
      <w:sz w:val="20"/>
      <w:szCs w:val="20"/>
    </w:rPr>
  </w:style>
  <w:style w:type="character" w:customStyle="1" w:styleId="InleidingChar">
    <w:name w:val="Inleiding Char"/>
    <w:basedOn w:val="Standaardalinea-lettertype"/>
    <w:link w:val="Inleiding"/>
    <w:rsid w:val="00CD646F"/>
    <w:rPr>
      <w:rFonts w:ascii="Arial" w:hAnsi="Arial" w:cs="Arial"/>
      <w:b/>
      <w:bCs/>
      <w:color w:val="0095DB"/>
      <w:sz w:val="32"/>
      <w:szCs w:val="32"/>
    </w:rPr>
  </w:style>
  <w:style w:type="paragraph" w:customStyle="1" w:styleId="InhoudsopgaveTitel-subheaderUnique-InterneGrids-A4">
    <w:name w:val="Inhoudsopgave Titel-subheader (Unique-Interne Grids-A4)"/>
    <w:basedOn w:val="Standaard"/>
    <w:link w:val="InhoudsopgaveTitel-subheaderUnique-InterneGrids-A4Char"/>
    <w:uiPriority w:val="99"/>
    <w:qFormat/>
    <w:rsid w:val="00745AE4"/>
    <w:pPr>
      <w:tabs>
        <w:tab w:val="clear" w:pos="255"/>
        <w:tab w:val="clear" w:pos="51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eastAsiaTheme="minorHAnsi" w:cs="ARS Maquette Pro (OTF) Medium"/>
      <w:b/>
      <w:color w:val="FFFFFF" w:themeColor="background1"/>
      <w:sz w:val="28"/>
      <w:szCs w:val="54"/>
      <w:lang w:eastAsia="en-US"/>
    </w:rPr>
  </w:style>
  <w:style w:type="paragraph" w:customStyle="1" w:styleId="Titelvoorbladwit">
    <w:name w:val="Titel voorblad wit"/>
    <w:basedOn w:val="Titelvoorbladoranje"/>
    <w:link w:val="TitelvoorbladwitChar"/>
    <w:qFormat/>
    <w:rsid w:val="00D55FCD"/>
    <w:rPr>
      <w:b w:val="0"/>
      <w:color w:val="000000" w:themeColor="text2"/>
    </w:rPr>
  </w:style>
  <w:style w:type="paragraph" w:customStyle="1" w:styleId="Titelvoorbladoranje">
    <w:name w:val="Titel voorblad oranje"/>
    <w:basedOn w:val="Standaard"/>
    <w:link w:val="TitelvoorbladoranjeChar"/>
    <w:qFormat/>
    <w:rsid w:val="00053555"/>
    <w:pPr>
      <w:tabs>
        <w:tab w:val="clear" w:pos="255"/>
        <w:tab w:val="clear" w:pos="510"/>
      </w:tabs>
      <w:suppressAutoHyphens/>
      <w:autoSpaceDE w:val="0"/>
      <w:autoSpaceDN w:val="0"/>
      <w:adjustRightInd w:val="0"/>
      <w:spacing w:line="240" w:lineRule="auto"/>
      <w:textAlignment w:val="center"/>
    </w:pPr>
    <w:rPr>
      <w:rFonts w:eastAsiaTheme="minorHAnsi" w:cs="Arial"/>
      <w:b/>
      <w:bCs/>
      <w:color w:val="D8D2D3" w:themeColor="accent2"/>
      <w:sz w:val="90"/>
      <w:szCs w:val="90"/>
      <w:lang w:eastAsia="en-US"/>
    </w:rPr>
  </w:style>
  <w:style w:type="character" w:customStyle="1" w:styleId="InhoudsopgaveTitel-subheaderUnique-InterneGrids-A4Char">
    <w:name w:val="Inhoudsopgave Titel-subheader (Unique-Interne Grids-A4) Char"/>
    <w:basedOn w:val="Standaardalinea-lettertype"/>
    <w:link w:val="InhoudsopgaveTitel-subheaderUnique-InterneGrids-A4"/>
    <w:uiPriority w:val="99"/>
    <w:rsid w:val="00745AE4"/>
    <w:rPr>
      <w:rFonts w:ascii="Arial" w:hAnsi="Arial" w:cs="ARS Maquette Pro (OTF) Medium"/>
      <w:b/>
      <w:color w:val="FFFFFF" w:themeColor="background1"/>
      <w:sz w:val="28"/>
      <w:szCs w:val="54"/>
    </w:rPr>
  </w:style>
  <w:style w:type="paragraph" w:customStyle="1" w:styleId="InhoudsopgaveParagraafkop10pt">
    <w:name w:val="Inhoudsopgave Paragraafkop_10pt"/>
    <w:basedOn w:val="InhoudsopgaveTitel-subheaderUnique-InterneGrids-A4"/>
    <w:link w:val="InhoudsopgaveParagraafkop10ptChar"/>
    <w:qFormat/>
    <w:rsid w:val="000773C9"/>
    <w:pPr>
      <w:tabs>
        <w:tab w:val="right" w:pos="9865"/>
      </w:tabs>
    </w:pPr>
    <w:rPr>
      <w:rFonts w:cs="Arial"/>
      <w:sz w:val="20"/>
      <w:szCs w:val="20"/>
    </w:rPr>
  </w:style>
  <w:style w:type="paragraph" w:customStyle="1" w:styleId="titelvoorbladwit0">
    <w:name w:val="titel voorblad wit"/>
    <w:basedOn w:val="Titelvoorbladoranje"/>
    <w:link w:val="titelvoorbladwitChar0"/>
    <w:rsid w:val="00CD646F"/>
    <w:rPr>
      <w:color w:val="000000" w:themeColor="text2"/>
    </w:rPr>
  </w:style>
  <w:style w:type="character" w:customStyle="1" w:styleId="TitelvoorbladoranjeChar">
    <w:name w:val="Titel voorblad oranje Char"/>
    <w:basedOn w:val="Standaardalinea-lettertype"/>
    <w:link w:val="Titelvoorbladoranje"/>
    <w:rsid w:val="00053555"/>
    <w:rPr>
      <w:rFonts w:ascii="Arial" w:hAnsi="Arial" w:cs="Arial"/>
      <w:b/>
      <w:bCs/>
      <w:color w:val="D8D2D3" w:themeColor="accent2"/>
      <w:sz w:val="90"/>
      <w:szCs w:val="90"/>
    </w:rPr>
  </w:style>
  <w:style w:type="character" w:customStyle="1" w:styleId="TitelvoorbladwitChar">
    <w:name w:val="Titel voorblad wit Char"/>
    <w:basedOn w:val="TitelvoorbladoranjeChar"/>
    <w:link w:val="Titelvoorbladwit"/>
    <w:rsid w:val="00D55FCD"/>
    <w:rPr>
      <w:rFonts w:ascii="Arial" w:hAnsi="Arial" w:cs="Arial"/>
      <w:b w:val="0"/>
      <w:bCs/>
      <w:color w:val="000000" w:themeColor="text2"/>
      <w:sz w:val="90"/>
      <w:szCs w:val="90"/>
    </w:rPr>
  </w:style>
  <w:style w:type="character" w:customStyle="1" w:styleId="titelvoorbladwitChar0">
    <w:name w:val="titel voorblad wit Char"/>
    <w:basedOn w:val="TitelvoorbladoranjeChar"/>
    <w:link w:val="titelvoorbladwit0"/>
    <w:rsid w:val="00CD646F"/>
    <w:rPr>
      <w:rFonts w:ascii="Arial" w:hAnsi="Arial" w:cs="Arial"/>
      <w:b/>
      <w:bCs/>
      <w:color w:val="000000" w:themeColor="text2"/>
      <w:sz w:val="90"/>
      <w:szCs w:val="90"/>
    </w:rPr>
  </w:style>
  <w:style w:type="character" w:customStyle="1" w:styleId="InhoudsopgaveParagraafkop10ptChar">
    <w:name w:val="Inhoudsopgave Paragraafkop_10pt Char"/>
    <w:basedOn w:val="InhoudsopgaveTitel-subheaderUnique-InterneGrids-A4Char"/>
    <w:link w:val="InhoudsopgaveParagraafkop10pt"/>
    <w:rsid w:val="000773C9"/>
    <w:rPr>
      <w:rFonts w:ascii="Arial" w:hAnsi="Arial" w:cs="Arial"/>
      <w:b/>
      <w:color w:val="FFFFFF" w:themeColor="background1"/>
      <w:sz w:val="20"/>
      <w:szCs w:val="20"/>
    </w:rPr>
  </w:style>
  <w:style w:type="paragraph" w:styleId="Lijstalinea">
    <w:name w:val="List Paragraph"/>
    <w:basedOn w:val="Standaard"/>
    <w:link w:val="LijstalineaChar"/>
    <w:uiPriority w:val="34"/>
    <w:rsid w:val="00F27F4C"/>
    <w:pPr>
      <w:ind w:left="720"/>
      <w:contextualSpacing/>
    </w:pPr>
  </w:style>
  <w:style w:type="paragraph" w:customStyle="1" w:styleId="Bullitblauw">
    <w:name w:val="Bullitblauw"/>
    <w:basedOn w:val="Lijstalinea"/>
    <w:link w:val="BullitblauwChar"/>
    <w:qFormat/>
    <w:rsid w:val="00053555"/>
    <w:pPr>
      <w:numPr>
        <w:numId w:val="4"/>
      </w:numPr>
      <w:tabs>
        <w:tab w:val="clear" w:pos="255"/>
        <w:tab w:val="clear" w:pos="510"/>
        <w:tab w:val="left" w:pos="284"/>
        <w:tab w:val="left" w:pos="1134"/>
      </w:tabs>
      <w:autoSpaceDE w:val="0"/>
      <w:autoSpaceDN w:val="0"/>
      <w:adjustRightInd w:val="0"/>
      <w:spacing w:line="288" w:lineRule="auto"/>
      <w:ind w:left="284" w:hanging="284"/>
      <w:contextualSpacing w:val="0"/>
      <w:textAlignment w:val="center"/>
    </w:pPr>
    <w:rPr>
      <w:rFonts w:eastAsiaTheme="minorHAnsi" w:cs="Arial"/>
      <w:color w:val="000000" w:themeColor="text2"/>
      <w:sz w:val="16"/>
      <w:szCs w:val="16"/>
      <w:lang w:val="en-US" w:eastAsia="en-US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F27F4C"/>
    <w:rPr>
      <w:rFonts w:ascii="Arial" w:eastAsia="Times New Roman" w:hAnsi="Arial" w:cs="Times New Roman"/>
      <w:sz w:val="19"/>
      <w:szCs w:val="24"/>
      <w:lang w:eastAsia="nl-NL"/>
    </w:rPr>
  </w:style>
  <w:style w:type="character" w:customStyle="1" w:styleId="BullitblauwChar">
    <w:name w:val="Bullitblauw Char"/>
    <w:basedOn w:val="LijstalineaChar"/>
    <w:link w:val="Bullitblauw"/>
    <w:rsid w:val="00053555"/>
    <w:rPr>
      <w:rFonts w:ascii="Arial" w:eastAsia="Times New Roman" w:hAnsi="Arial" w:cs="Arial"/>
      <w:color w:val="000000" w:themeColor="text2"/>
      <w:sz w:val="16"/>
      <w:szCs w:val="16"/>
      <w:lang w:val="en-US" w:eastAsia="nl-NL"/>
    </w:rPr>
  </w:style>
  <w:style w:type="paragraph" w:customStyle="1" w:styleId="CTA">
    <w:name w:val="CTA"/>
    <w:basedOn w:val="Paragraafkop"/>
    <w:link w:val="CTAChar"/>
    <w:qFormat/>
    <w:rsid w:val="009F47D2"/>
    <w:rPr>
      <w:sz w:val="16"/>
    </w:rPr>
  </w:style>
  <w:style w:type="character" w:customStyle="1" w:styleId="CTAChar">
    <w:name w:val="CTA Char"/>
    <w:basedOn w:val="ParagraafkopChar"/>
    <w:link w:val="CTA"/>
    <w:rsid w:val="009F47D2"/>
    <w:rPr>
      <w:rFonts w:ascii="Arial" w:hAnsi="Arial" w:cs="Arial"/>
      <w:b/>
      <w:bCs/>
      <w:color w:val="0095DB"/>
      <w:sz w:val="16"/>
      <w:szCs w:val="24"/>
      <w:lang w:val="en-US"/>
    </w:rPr>
  </w:style>
  <w:style w:type="character" w:customStyle="1" w:styleId="Kop1Char">
    <w:name w:val="Kop 1 Char"/>
    <w:aliases w:val="header Char"/>
    <w:basedOn w:val="Standaardalinea-lettertype"/>
    <w:link w:val="Kop1"/>
    <w:uiPriority w:val="9"/>
    <w:rsid w:val="00F8769D"/>
    <w:rPr>
      <w:rFonts w:ascii="Arial" w:eastAsiaTheme="majorEastAsia" w:hAnsi="Arial" w:cstheme="majorBidi"/>
      <w:b/>
      <w:color w:val="0095DB"/>
      <w:sz w:val="60"/>
      <w:szCs w:val="32"/>
      <w:lang w:eastAsia="nl-NL"/>
    </w:rPr>
  </w:style>
  <w:style w:type="paragraph" w:customStyle="1" w:styleId="Paragraaf">
    <w:name w:val="Paragraaf"/>
    <w:basedOn w:val="InhoudsopgaveTitel-subheaderUnique-InterneGrids-A4"/>
    <w:qFormat/>
    <w:rsid w:val="00053555"/>
    <w:rPr>
      <w:rFonts w:cs="Arial"/>
      <w:b w:val="0"/>
      <w:color w:val="auto"/>
      <w:sz w:val="16"/>
      <w:szCs w:val="16"/>
      <w:lang w:val="en-US"/>
    </w:rPr>
  </w:style>
  <w:style w:type="character" w:customStyle="1" w:styleId="Kop2Char">
    <w:name w:val="Kop 2 Char"/>
    <w:aliases w:val="inleiding Char"/>
    <w:basedOn w:val="Standaardalinea-lettertype"/>
    <w:link w:val="Kop2"/>
    <w:uiPriority w:val="9"/>
    <w:rsid w:val="00053555"/>
    <w:rPr>
      <w:rFonts w:ascii="Arial" w:eastAsiaTheme="majorEastAsia" w:hAnsi="Arial" w:cstheme="majorBidi"/>
      <w:b/>
      <w:color w:val="002555" w:themeColor="accent3"/>
      <w:sz w:val="32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F8769D"/>
    <w:rPr>
      <w:rFonts w:asciiTheme="majorHAnsi" w:eastAsiaTheme="majorEastAsia" w:hAnsiTheme="majorHAnsi" w:cstheme="majorBidi"/>
      <w:color w:val="00496D" w:themeColor="accent1" w:themeShade="7F"/>
      <w:sz w:val="24"/>
      <w:szCs w:val="24"/>
      <w:lang w:eastAsia="nl-NL"/>
    </w:rPr>
  </w:style>
  <w:style w:type="paragraph" w:customStyle="1" w:styleId="Subkop">
    <w:name w:val="Subkop"/>
    <w:basedOn w:val="Standaard"/>
    <w:qFormat/>
    <w:rsid w:val="000E7AC9"/>
    <w:pPr>
      <w:tabs>
        <w:tab w:val="clear" w:pos="255"/>
        <w:tab w:val="clear" w:pos="510"/>
      </w:tabs>
      <w:autoSpaceDE w:val="0"/>
      <w:autoSpaceDN w:val="0"/>
      <w:adjustRightInd w:val="0"/>
      <w:spacing w:line="288" w:lineRule="auto"/>
      <w:textAlignment w:val="center"/>
    </w:pPr>
    <w:rPr>
      <w:rFonts w:eastAsiaTheme="minorHAnsi" w:cs="Arial"/>
      <w:bCs/>
      <w:color w:val="0095DB"/>
      <w:sz w:val="20"/>
      <w:lang w:val="en-US" w:eastAsia="en-US"/>
    </w:rPr>
  </w:style>
  <w:style w:type="paragraph" w:customStyle="1" w:styleId="InhoudsopgaveTitel-subheader14ptUnique-InterneGrids-A4">
    <w:name w:val="Inhoudsopgave Titel-subheader_14pt (Unique-Interne Grids-A4)"/>
    <w:basedOn w:val="Standaard"/>
    <w:link w:val="InhoudsopgaveTitel-subheader14ptUnique-InterneGrids-A4Char"/>
    <w:uiPriority w:val="99"/>
    <w:qFormat/>
    <w:rsid w:val="00745AE4"/>
    <w:pPr>
      <w:tabs>
        <w:tab w:val="clear" w:pos="255"/>
        <w:tab w:val="clear" w:pos="51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eastAsiaTheme="minorHAnsi" w:cs="ARS Maquette Pro (OTF) Medium"/>
      <w:b/>
      <w:color w:val="FFFFFF" w:themeColor="background1"/>
      <w:sz w:val="28"/>
      <w:szCs w:val="54"/>
      <w:lang w:eastAsia="en-US"/>
    </w:rPr>
  </w:style>
  <w:style w:type="character" w:customStyle="1" w:styleId="InhoudsopgaveTitel-subheader14ptUnique-InterneGrids-A4Char">
    <w:name w:val="Inhoudsopgave Titel-subheader_14pt (Unique-Interne Grids-A4) Char"/>
    <w:basedOn w:val="Standaardalinea-lettertype"/>
    <w:link w:val="InhoudsopgaveTitel-subheader14ptUnique-InterneGrids-A4"/>
    <w:uiPriority w:val="99"/>
    <w:rsid w:val="00745AE4"/>
    <w:rPr>
      <w:rFonts w:ascii="Arial" w:hAnsi="Arial" w:cs="ARS Maquette Pro (OTF) Medium"/>
      <w:b/>
      <w:color w:val="FFFFFF" w:themeColor="background1"/>
      <w:sz w:val="28"/>
      <w:szCs w:val="54"/>
    </w:rPr>
  </w:style>
  <w:style w:type="paragraph" w:customStyle="1" w:styleId="InhoudsopgaveParagraafkop12pt">
    <w:name w:val="Inhoudsopgave Paragraafkop_12pt"/>
    <w:basedOn w:val="InhoudsopgaveTitel-subheader14ptUnique-InterneGrids-A4"/>
    <w:qFormat/>
    <w:rsid w:val="00745AE4"/>
    <w:pPr>
      <w:tabs>
        <w:tab w:val="right" w:pos="7030"/>
      </w:tabs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schippers\Downloads\unique_a4_word_staand.dotx" TargetMode="External"/></Relationships>
</file>

<file path=word/theme/theme1.xml><?xml version="1.0" encoding="utf-8"?>
<a:theme xmlns:a="http://schemas.openxmlformats.org/drawingml/2006/main" name="Kantoorthema">
  <a:themeElements>
    <a:clrScheme name="Aangepast 1">
      <a:dk1>
        <a:srgbClr val="0095DB"/>
      </a:dk1>
      <a:lt1>
        <a:srgbClr val="FFFFFF"/>
      </a:lt1>
      <a:dk2>
        <a:srgbClr val="000000"/>
      </a:dk2>
      <a:lt2>
        <a:srgbClr val="FFFFFF"/>
      </a:lt2>
      <a:accent1>
        <a:srgbClr val="0095DB"/>
      </a:accent1>
      <a:accent2>
        <a:srgbClr val="D8D2D3"/>
      </a:accent2>
      <a:accent3>
        <a:srgbClr val="002555"/>
      </a:accent3>
      <a:accent4>
        <a:srgbClr val="0095DB"/>
      </a:accent4>
      <a:accent5>
        <a:srgbClr val="FFFFFF"/>
      </a:accent5>
      <a:accent6>
        <a:srgbClr val="000000"/>
      </a:accent6>
      <a:hlink>
        <a:srgbClr val="0095DB"/>
      </a:hlink>
      <a:folHlink>
        <a:srgbClr val="000000"/>
      </a:folHlink>
    </a:clrScheme>
    <a:fontScheme name="Aangepast 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3B87-A858-4914-9228-3B2C3F040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unique_a4_word_staand</Template>
  <TotalTime>0</TotalTime>
  <Pages>3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USG People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Fabienne Schippers</dc:creator>
  <cp:lastModifiedBy>Fabienne Schippers</cp:lastModifiedBy>
  <cp:revision>1</cp:revision>
  <cp:lastPrinted>2021-06-01T20:03:00Z</cp:lastPrinted>
  <dcterms:created xsi:type="dcterms:W3CDTF">2023-02-02T12:19:00Z</dcterms:created>
  <dcterms:modified xsi:type="dcterms:W3CDTF">2023-02-02T12:26:00Z</dcterms:modified>
</cp:coreProperties>
</file>